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29436" w14:textId="6E58AE49" w:rsidR="00FF14FB" w:rsidRPr="00744329" w:rsidRDefault="00AB1748" w:rsidP="00FF14FB">
      <w:pPr>
        <w:pStyle w:val="Heading1"/>
        <w:rPr>
          <w:sz w:val="80"/>
          <w:szCs w:val="80"/>
        </w:rPr>
      </w:pPr>
      <w:bookmarkStart w:id="0" w:name="_Hlk219211856"/>
      <w:bookmarkStart w:id="1" w:name="_Hlk206757928"/>
      <w:r w:rsidRPr="00744329">
        <w:rPr>
          <w:sz w:val="80"/>
          <w:szCs w:val="80"/>
        </w:rPr>
        <w:t xml:space="preserve">Milestone </w:t>
      </w:r>
      <w:r w:rsidR="00744329" w:rsidRPr="00744329">
        <w:rPr>
          <w:sz w:val="80"/>
          <w:szCs w:val="80"/>
        </w:rPr>
        <w:t>and</w:t>
      </w:r>
      <w:r w:rsidRPr="00744329">
        <w:rPr>
          <w:sz w:val="80"/>
          <w:szCs w:val="80"/>
        </w:rPr>
        <w:t xml:space="preserve"> Budget Tracker for Investigator-Initiated Clinical Trials</w:t>
      </w:r>
    </w:p>
    <w:bookmarkEnd w:id="0"/>
    <w:p w14:paraId="43F74175" w14:textId="58D04D3D" w:rsidR="00353523" w:rsidRPr="00EB6DD2" w:rsidRDefault="00614D43" w:rsidP="00353523">
      <w:pPr>
        <w:pStyle w:val="IntroductionParagraph"/>
        <w:rPr>
          <w:sz w:val="32"/>
          <w:szCs w:val="32"/>
        </w:rPr>
      </w:pPr>
      <w:r w:rsidRPr="00EB6DD2">
        <w:rPr>
          <w:sz w:val="32"/>
          <w:szCs w:val="32"/>
        </w:rPr>
        <w:t xml:space="preserve">This document is designed to help you keep track of the milestones for your investigator-initiated </w:t>
      </w:r>
      <w:r w:rsidR="000B4F41" w:rsidRPr="00EB6DD2">
        <w:rPr>
          <w:sz w:val="32"/>
          <w:szCs w:val="32"/>
        </w:rPr>
        <w:t xml:space="preserve">clinical </w:t>
      </w:r>
      <w:r w:rsidRPr="00EB6DD2">
        <w:rPr>
          <w:sz w:val="32"/>
          <w:szCs w:val="32"/>
        </w:rPr>
        <w:t>trial. The list can be modified and customised as required.</w:t>
      </w:r>
    </w:p>
    <w:bookmarkEnd w:id="1"/>
    <w:p w14:paraId="179E2C2D" w14:textId="77777777" w:rsidR="00D95A19" w:rsidRPr="009115D6" w:rsidRDefault="00D95A19" w:rsidP="009115D6"/>
    <w:p w14:paraId="2A117A1D" w14:textId="084A7FAC" w:rsidR="00924798" w:rsidRPr="007E4A41" w:rsidRDefault="002B0DAC" w:rsidP="00317934">
      <w:pPr>
        <w:pStyle w:val="Heading4"/>
        <w:rPr>
          <w:sz w:val="28"/>
          <w:szCs w:val="28"/>
        </w:rPr>
      </w:pPr>
      <w:bookmarkStart w:id="2" w:name="_Hlk206759116"/>
      <w:r w:rsidRPr="007E4A41">
        <w:rPr>
          <w:sz w:val="28"/>
          <w:szCs w:val="28"/>
        </w:rPr>
        <w:t>Year 1 (YYYY)</w:t>
      </w:r>
    </w:p>
    <w:tbl>
      <w:tblPr>
        <w:tblStyle w:val="PrimaryTable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4585"/>
        <w:gridCol w:w="1368"/>
      </w:tblGrid>
      <w:tr w:rsidR="0056353D" w:rsidRPr="009115D6" w14:paraId="6E3F0546" w14:textId="77777777" w:rsidTr="00DB7D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  <w:tblHeader/>
        </w:trPr>
        <w:tc>
          <w:tcPr>
            <w:tcW w:w="562" w:type="dxa"/>
            <w:vAlign w:val="top"/>
          </w:tcPr>
          <w:p w14:paraId="7B86741D" w14:textId="4ECF2574" w:rsidR="00CA5B1A" w:rsidRPr="009115D6" w:rsidRDefault="00CA5B1A" w:rsidP="00CA5B1A">
            <w:r w:rsidRPr="00613024">
              <w:t>#</w:t>
            </w:r>
          </w:p>
        </w:tc>
        <w:tc>
          <w:tcPr>
            <w:tcW w:w="3261" w:type="dxa"/>
            <w:vAlign w:val="top"/>
          </w:tcPr>
          <w:p w14:paraId="7021649C" w14:textId="5AB158B1" w:rsidR="00CA5B1A" w:rsidRPr="009115D6" w:rsidRDefault="00CA5B1A" w:rsidP="00CA5B1A">
            <w:pPr>
              <w:pStyle w:val="TableColumnHeader"/>
            </w:pPr>
            <w:r w:rsidRPr="00613024">
              <w:t>Milestone</w:t>
            </w:r>
          </w:p>
        </w:tc>
        <w:tc>
          <w:tcPr>
            <w:tcW w:w="4585" w:type="dxa"/>
            <w:vAlign w:val="top"/>
          </w:tcPr>
          <w:p w14:paraId="4C1D9A0D" w14:textId="1E9F0EAE" w:rsidR="00CA5B1A" w:rsidRPr="009115D6" w:rsidRDefault="00CA5B1A" w:rsidP="00CA5B1A">
            <w:pPr>
              <w:pStyle w:val="TableColumnHeader"/>
            </w:pPr>
            <w:r w:rsidRPr="00613024">
              <w:t>Performance Indicator</w:t>
            </w:r>
          </w:p>
        </w:tc>
        <w:tc>
          <w:tcPr>
            <w:tcW w:w="1368" w:type="dxa"/>
            <w:vAlign w:val="top"/>
          </w:tcPr>
          <w:p w14:paraId="26ABB56C" w14:textId="25D8C697" w:rsidR="00CA5B1A" w:rsidRPr="009115D6" w:rsidRDefault="00CA5B1A" w:rsidP="00CA5B1A">
            <w:pPr>
              <w:pStyle w:val="TableColumnHeader"/>
            </w:pPr>
            <w:r w:rsidRPr="00613024">
              <w:t>Date</w:t>
            </w:r>
          </w:p>
        </w:tc>
      </w:tr>
      <w:tr w:rsidR="000F4EFC" w:rsidRPr="009115D6" w14:paraId="085444E7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tcW w:w="562" w:type="dxa"/>
          </w:tcPr>
          <w:p w14:paraId="02BA3BAE" w14:textId="0DBE7231" w:rsidR="00295735" w:rsidRPr="0086771F" w:rsidRDefault="00295735" w:rsidP="00295735"/>
        </w:tc>
        <w:tc>
          <w:tcPr>
            <w:tcW w:w="3261" w:type="dxa"/>
            <w:vAlign w:val="top"/>
          </w:tcPr>
          <w:p w14:paraId="3D902F65" w14:textId="1E9A41E3" w:rsidR="00295735" w:rsidRPr="0086771F" w:rsidRDefault="00295735" w:rsidP="00295735">
            <w:r w:rsidRPr="0086771F">
              <w:t>Protocol finalised</w:t>
            </w:r>
          </w:p>
        </w:tc>
        <w:tc>
          <w:tcPr>
            <w:tcW w:w="4585" w:type="dxa"/>
            <w:vAlign w:val="top"/>
          </w:tcPr>
          <w:p w14:paraId="5F76FD79" w14:textId="1EDE6F05" w:rsidR="00295735" w:rsidRPr="0086771F" w:rsidRDefault="00295735" w:rsidP="00295735">
            <w:r w:rsidRPr="0086771F">
              <w:rPr>
                <w:spacing w:val="-13"/>
                <w:w w:val="105"/>
              </w:rPr>
              <w:t>Final p</w:t>
            </w:r>
            <w:r w:rsidRPr="0086771F">
              <w:rPr>
                <w:spacing w:val="-2"/>
                <w:w w:val="105"/>
              </w:rPr>
              <w:t>rotocol developed</w:t>
            </w:r>
          </w:p>
        </w:tc>
        <w:tc>
          <w:tcPr>
            <w:tcW w:w="1368" w:type="dxa"/>
          </w:tcPr>
          <w:p w14:paraId="72E6FC3F" w14:textId="77777777" w:rsidR="00295735" w:rsidRPr="0086771F" w:rsidRDefault="00295735" w:rsidP="00295735"/>
        </w:tc>
      </w:tr>
      <w:tr w:rsidR="000F4EFC" w:rsidRPr="009115D6" w14:paraId="05E27FC0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tcW w:w="562" w:type="dxa"/>
          </w:tcPr>
          <w:p w14:paraId="23E402EC" w14:textId="18FAC99F" w:rsidR="00295735" w:rsidRPr="0086771F" w:rsidRDefault="00295735" w:rsidP="00295735"/>
        </w:tc>
        <w:tc>
          <w:tcPr>
            <w:tcW w:w="3261" w:type="dxa"/>
            <w:vAlign w:val="top"/>
          </w:tcPr>
          <w:p w14:paraId="7D50E9A1" w14:textId="5655C637" w:rsidR="00295735" w:rsidRPr="0086771F" w:rsidRDefault="00295735" w:rsidP="00295735">
            <w:r w:rsidRPr="0086771F">
              <w:t>Protocol</w:t>
            </w:r>
            <w:r w:rsidRPr="0086771F">
              <w:rPr>
                <w:spacing w:val="11"/>
              </w:rPr>
              <w:t xml:space="preserve"> </w:t>
            </w:r>
            <w:r w:rsidRPr="0086771F">
              <w:rPr>
                <w:spacing w:val="-2"/>
              </w:rPr>
              <w:t>approv</w:t>
            </w:r>
            <w:r w:rsidRPr="0086771F">
              <w:t>ed</w:t>
            </w:r>
          </w:p>
        </w:tc>
        <w:tc>
          <w:tcPr>
            <w:tcW w:w="4585" w:type="dxa"/>
            <w:vAlign w:val="top"/>
          </w:tcPr>
          <w:p w14:paraId="241FB3C9" w14:textId="33A21D0C" w:rsidR="00295735" w:rsidRPr="0086771F" w:rsidRDefault="00295735" w:rsidP="00295735">
            <w:r w:rsidRPr="0086771F">
              <w:rPr>
                <w:w w:val="105"/>
              </w:rPr>
              <w:t xml:space="preserve">Protocol approved by </w:t>
            </w:r>
            <w:r w:rsidRPr="0086771F">
              <w:rPr>
                <w:spacing w:val="-2"/>
                <w:w w:val="105"/>
              </w:rPr>
              <w:t>Scientific</w:t>
            </w:r>
            <w:r w:rsidRPr="0086771F">
              <w:rPr>
                <w:spacing w:val="-12"/>
                <w:w w:val="105"/>
              </w:rPr>
              <w:t xml:space="preserve"> and </w:t>
            </w:r>
            <w:r w:rsidRPr="0086771F">
              <w:rPr>
                <w:spacing w:val="-2"/>
                <w:w w:val="105"/>
              </w:rPr>
              <w:t xml:space="preserve">Consumer </w:t>
            </w:r>
            <w:r w:rsidRPr="0086771F">
              <w:rPr>
                <w:spacing w:val="-12"/>
                <w:w w:val="105"/>
              </w:rPr>
              <w:t>Committee</w:t>
            </w:r>
          </w:p>
        </w:tc>
        <w:tc>
          <w:tcPr>
            <w:tcW w:w="1368" w:type="dxa"/>
          </w:tcPr>
          <w:p w14:paraId="6F40E7E1" w14:textId="77777777" w:rsidR="00295735" w:rsidRPr="0086771F" w:rsidRDefault="00295735" w:rsidP="00295735"/>
        </w:tc>
      </w:tr>
      <w:tr w:rsidR="000F4EFC" w:rsidRPr="009115D6" w14:paraId="57538EC9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tcW w:w="562" w:type="dxa"/>
          </w:tcPr>
          <w:p w14:paraId="5D4B99C0" w14:textId="68158F02" w:rsidR="00295735" w:rsidRPr="0086771F" w:rsidRDefault="00295735" w:rsidP="00295735"/>
        </w:tc>
        <w:tc>
          <w:tcPr>
            <w:tcW w:w="3261" w:type="dxa"/>
            <w:vAlign w:val="top"/>
          </w:tcPr>
          <w:p w14:paraId="38565303" w14:textId="6D4132DE" w:rsidR="00295735" w:rsidRPr="0086771F" w:rsidRDefault="00295735" w:rsidP="00295735">
            <w:r w:rsidRPr="0086771F">
              <w:t>Key</w:t>
            </w:r>
            <w:r w:rsidRPr="0086771F">
              <w:rPr>
                <w:spacing w:val="2"/>
              </w:rPr>
              <w:t xml:space="preserve"> </w:t>
            </w:r>
            <w:r w:rsidRPr="0086771F">
              <w:rPr>
                <w:spacing w:val="-2"/>
              </w:rPr>
              <w:t>personnel identified</w:t>
            </w:r>
          </w:p>
        </w:tc>
        <w:tc>
          <w:tcPr>
            <w:tcW w:w="4585" w:type="dxa"/>
            <w:vAlign w:val="top"/>
          </w:tcPr>
          <w:p w14:paraId="62BB6205" w14:textId="794962DC" w:rsidR="00295735" w:rsidRPr="0086771F" w:rsidRDefault="00295735" w:rsidP="00295735">
            <w:r w:rsidRPr="0086771F">
              <w:t xml:space="preserve">Researchers, Biostatisticians, Health </w:t>
            </w:r>
            <w:r w:rsidRPr="0086771F">
              <w:rPr>
                <w:w w:val="105"/>
              </w:rPr>
              <w:t xml:space="preserve">Economists, QoL, Consumers, </w:t>
            </w:r>
            <w:r w:rsidRPr="0086771F">
              <w:rPr>
                <w:spacing w:val="-2"/>
                <w:w w:val="105"/>
              </w:rPr>
              <w:t>Trial</w:t>
            </w:r>
            <w:r w:rsidRPr="0086771F">
              <w:rPr>
                <w:spacing w:val="-12"/>
                <w:w w:val="105"/>
              </w:rPr>
              <w:t xml:space="preserve"> Manager/</w:t>
            </w:r>
            <w:r w:rsidRPr="0086771F">
              <w:rPr>
                <w:spacing w:val="-2"/>
                <w:w w:val="105"/>
              </w:rPr>
              <w:t>Coordinator/Nurse,</w:t>
            </w:r>
            <w:r w:rsidRPr="0086771F">
              <w:rPr>
                <w:spacing w:val="-11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 xml:space="preserve">Data Manager (as appropriate) </w:t>
            </w:r>
            <w:r w:rsidRPr="0086771F">
              <w:rPr>
                <w:spacing w:val="-2"/>
              </w:rPr>
              <w:t>identified</w:t>
            </w:r>
            <w:r w:rsidRPr="0086771F">
              <w:rPr>
                <w:spacing w:val="-2"/>
                <w:w w:val="105"/>
              </w:rPr>
              <w:t xml:space="preserve"> and available to join research team</w:t>
            </w:r>
          </w:p>
        </w:tc>
        <w:tc>
          <w:tcPr>
            <w:tcW w:w="1368" w:type="dxa"/>
          </w:tcPr>
          <w:p w14:paraId="49AC420B" w14:textId="77777777" w:rsidR="00295735" w:rsidRPr="0086771F" w:rsidRDefault="00295735" w:rsidP="00295735"/>
        </w:tc>
      </w:tr>
      <w:tr w:rsidR="000F4EFC" w:rsidRPr="009115D6" w14:paraId="6A679D2B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6"/>
        </w:trPr>
        <w:tc>
          <w:tcPr>
            <w:tcW w:w="562" w:type="dxa"/>
          </w:tcPr>
          <w:p w14:paraId="3B99A4E3" w14:textId="1E1C2D0D" w:rsidR="00295735" w:rsidRPr="0086771F" w:rsidRDefault="00295735" w:rsidP="00295735"/>
        </w:tc>
        <w:tc>
          <w:tcPr>
            <w:tcW w:w="3261" w:type="dxa"/>
            <w:vAlign w:val="top"/>
          </w:tcPr>
          <w:p w14:paraId="10577993" w14:textId="0F6287A3" w:rsidR="00295735" w:rsidRPr="0086771F" w:rsidRDefault="00295735" w:rsidP="00295735">
            <w:r w:rsidRPr="0086771F">
              <w:t>Research</w:t>
            </w:r>
            <w:r w:rsidRPr="0086771F">
              <w:rPr>
                <w:spacing w:val="1"/>
              </w:rPr>
              <w:t xml:space="preserve"> </w:t>
            </w:r>
            <w:r w:rsidRPr="0086771F">
              <w:rPr>
                <w:spacing w:val="-2"/>
              </w:rPr>
              <w:t>staff on-boarding</w:t>
            </w:r>
          </w:p>
        </w:tc>
        <w:tc>
          <w:tcPr>
            <w:tcW w:w="4585" w:type="dxa"/>
            <w:vAlign w:val="top"/>
          </w:tcPr>
          <w:p w14:paraId="06DFBF78" w14:textId="51FA397A" w:rsidR="00295735" w:rsidRPr="0086771F" w:rsidRDefault="00295735" w:rsidP="00295735">
            <w:r w:rsidRPr="0086771F">
              <w:rPr>
                <w:spacing w:val="-2"/>
                <w:w w:val="105"/>
              </w:rPr>
              <w:t>Allocation</w:t>
            </w:r>
            <w:r w:rsidRPr="0086771F">
              <w:rPr>
                <w:spacing w:val="-12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>of</w:t>
            </w:r>
            <w:r w:rsidRPr="0086771F">
              <w:rPr>
                <w:spacing w:val="-13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>staff</w:t>
            </w:r>
            <w:r w:rsidRPr="0086771F">
              <w:rPr>
                <w:spacing w:val="-14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>%</w:t>
            </w:r>
            <w:r w:rsidRPr="0086771F">
              <w:rPr>
                <w:spacing w:val="-11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>FTE,</w:t>
            </w:r>
            <w:r w:rsidRPr="0086771F">
              <w:rPr>
                <w:spacing w:val="-11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 xml:space="preserve">Good </w:t>
            </w:r>
            <w:r w:rsidRPr="0086771F">
              <w:rPr>
                <w:w w:val="105"/>
              </w:rPr>
              <w:t>Clinical Practice training and other appropriate</w:t>
            </w:r>
            <w:r w:rsidRPr="0086771F">
              <w:rPr>
                <w:spacing w:val="-9"/>
                <w:w w:val="105"/>
              </w:rPr>
              <w:t xml:space="preserve"> </w:t>
            </w:r>
            <w:r w:rsidRPr="0086771F">
              <w:rPr>
                <w:w w:val="105"/>
              </w:rPr>
              <w:t>qualifications confirmed</w:t>
            </w:r>
          </w:p>
        </w:tc>
        <w:tc>
          <w:tcPr>
            <w:tcW w:w="1368" w:type="dxa"/>
          </w:tcPr>
          <w:p w14:paraId="50C10182" w14:textId="77777777" w:rsidR="00295735" w:rsidRPr="0086771F" w:rsidRDefault="00295735" w:rsidP="00295735"/>
        </w:tc>
      </w:tr>
      <w:tr w:rsidR="000F4EFC" w:rsidRPr="009115D6" w14:paraId="7B0C5A50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24056924" w14:textId="39F8FFB9" w:rsidR="00295735" w:rsidRPr="0086771F" w:rsidRDefault="00295735" w:rsidP="00295735"/>
        </w:tc>
        <w:tc>
          <w:tcPr>
            <w:tcW w:w="3261" w:type="dxa"/>
            <w:vAlign w:val="top"/>
          </w:tcPr>
          <w:p w14:paraId="7E9F60D7" w14:textId="534FE093" w:rsidR="00295735" w:rsidRPr="0086771F" w:rsidRDefault="00295735" w:rsidP="00295735">
            <w:r w:rsidRPr="001E6568">
              <w:t>Study budget approved</w:t>
            </w:r>
          </w:p>
        </w:tc>
        <w:tc>
          <w:tcPr>
            <w:tcW w:w="4585" w:type="dxa"/>
            <w:vAlign w:val="top"/>
          </w:tcPr>
          <w:p w14:paraId="43532558" w14:textId="362DA3BB" w:rsidR="00295735" w:rsidRPr="0086771F" w:rsidRDefault="00295735" w:rsidP="00295735">
            <w:r w:rsidRPr="0086771F">
              <w:t>Budget</w:t>
            </w:r>
            <w:r w:rsidRPr="0086771F">
              <w:rPr>
                <w:spacing w:val="7"/>
              </w:rPr>
              <w:t xml:space="preserve"> developed and reviewed/approved</w:t>
            </w:r>
          </w:p>
        </w:tc>
        <w:tc>
          <w:tcPr>
            <w:tcW w:w="1368" w:type="dxa"/>
          </w:tcPr>
          <w:p w14:paraId="67CC89F1" w14:textId="77777777" w:rsidR="00295735" w:rsidRPr="0086771F" w:rsidRDefault="00295735" w:rsidP="00295735"/>
        </w:tc>
      </w:tr>
      <w:tr w:rsidR="00295735" w:rsidRPr="009115D6" w14:paraId="36BB22D6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56BC6390" w14:textId="77777777" w:rsidR="00295735" w:rsidRPr="0086771F" w:rsidRDefault="00295735" w:rsidP="00295735"/>
        </w:tc>
        <w:tc>
          <w:tcPr>
            <w:tcW w:w="3261" w:type="dxa"/>
            <w:vAlign w:val="top"/>
          </w:tcPr>
          <w:p w14:paraId="1444672D" w14:textId="0FEF035F" w:rsidR="00295735" w:rsidRPr="0086771F" w:rsidRDefault="00295735" w:rsidP="00295735">
            <w:r w:rsidRPr="0086771F">
              <w:t>Participant Informed Consent Forms (PICF) developed</w:t>
            </w:r>
          </w:p>
        </w:tc>
        <w:tc>
          <w:tcPr>
            <w:tcW w:w="4585" w:type="dxa"/>
            <w:vAlign w:val="top"/>
          </w:tcPr>
          <w:p w14:paraId="1F36F75A" w14:textId="5F60FD18" w:rsidR="00295735" w:rsidRPr="0086771F" w:rsidRDefault="00295735" w:rsidP="00295735">
            <w:r w:rsidRPr="0086771F">
              <w:rPr>
                <w:spacing w:val="-2"/>
                <w:w w:val="105"/>
              </w:rPr>
              <w:t>PICF</w:t>
            </w:r>
            <w:r w:rsidRPr="0086771F">
              <w:rPr>
                <w:spacing w:val="-12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>reviewed</w:t>
            </w:r>
            <w:r w:rsidRPr="0086771F">
              <w:rPr>
                <w:spacing w:val="-11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>and</w:t>
            </w:r>
            <w:r w:rsidRPr="0086771F">
              <w:rPr>
                <w:spacing w:val="-11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 xml:space="preserve">approved </w:t>
            </w:r>
            <w:r w:rsidRPr="0086771F">
              <w:rPr>
                <w:w w:val="105"/>
              </w:rPr>
              <w:t xml:space="preserve">by Scientific and Consumer </w:t>
            </w:r>
            <w:r w:rsidRPr="0086771F">
              <w:rPr>
                <w:spacing w:val="-2"/>
                <w:w w:val="105"/>
              </w:rPr>
              <w:t>Committee</w:t>
            </w:r>
          </w:p>
        </w:tc>
        <w:tc>
          <w:tcPr>
            <w:tcW w:w="1368" w:type="dxa"/>
          </w:tcPr>
          <w:p w14:paraId="1ABBEE8C" w14:textId="77777777" w:rsidR="00295735" w:rsidRPr="0086771F" w:rsidRDefault="00295735" w:rsidP="00295735"/>
        </w:tc>
      </w:tr>
      <w:tr w:rsidR="00295735" w:rsidRPr="009115D6" w14:paraId="0894C64E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45ABB8B9" w14:textId="77777777" w:rsidR="00295735" w:rsidRPr="0086771F" w:rsidRDefault="00295735" w:rsidP="00295735"/>
        </w:tc>
        <w:tc>
          <w:tcPr>
            <w:tcW w:w="3261" w:type="dxa"/>
            <w:vAlign w:val="top"/>
          </w:tcPr>
          <w:p w14:paraId="67DA723D" w14:textId="26DA7AA8" w:rsidR="00295735" w:rsidRPr="0086771F" w:rsidRDefault="00295735" w:rsidP="00295735">
            <w:r w:rsidRPr="0086771F">
              <w:rPr>
                <w:w w:val="105"/>
              </w:rPr>
              <w:t>Site(s)</w:t>
            </w:r>
            <w:r w:rsidRPr="0086771F">
              <w:rPr>
                <w:spacing w:val="-13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>selected</w:t>
            </w:r>
          </w:p>
        </w:tc>
        <w:tc>
          <w:tcPr>
            <w:tcW w:w="4585" w:type="dxa"/>
            <w:vAlign w:val="top"/>
          </w:tcPr>
          <w:p w14:paraId="425D709E" w14:textId="26A038F4" w:rsidR="00295735" w:rsidRPr="0086771F" w:rsidRDefault="00295735" w:rsidP="00295735">
            <w:r w:rsidRPr="0086771F">
              <w:t>Sites</w:t>
            </w:r>
            <w:r w:rsidRPr="0086771F">
              <w:rPr>
                <w:spacing w:val="-1"/>
              </w:rPr>
              <w:t xml:space="preserve"> </w:t>
            </w:r>
            <w:r w:rsidRPr="0086771F">
              <w:t xml:space="preserve">invited to participate in </w:t>
            </w:r>
            <w:r w:rsidRPr="0086771F">
              <w:rPr>
                <w:w w:val="105"/>
              </w:rPr>
              <w:t>trial, and lead site chosen</w:t>
            </w:r>
          </w:p>
        </w:tc>
        <w:tc>
          <w:tcPr>
            <w:tcW w:w="1368" w:type="dxa"/>
          </w:tcPr>
          <w:p w14:paraId="15B62ACD" w14:textId="77777777" w:rsidR="00295735" w:rsidRPr="0086771F" w:rsidRDefault="00295735" w:rsidP="00295735"/>
        </w:tc>
      </w:tr>
      <w:tr w:rsidR="00295735" w:rsidRPr="009115D6" w14:paraId="2F95D1D3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42D33F77" w14:textId="63D1041C" w:rsidR="00295735" w:rsidRPr="0086771F" w:rsidRDefault="00295735" w:rsidP="00295735"/>
        </w:tc>
        <w:tc>
          <w:tcPr>
            <w:tcW w:w="3261" w:type="dxa"/>
            <w:vAlign w:val="top"/>
          </w:tcPr>
          <w:p w14:paraId="3D36A241" w14:textId="6BB5ABC6" w:rsidR="00295735" w:rsidRPr="0086771F" w:rsidRDefault="00295735" w:rsidP="00295735">
            <w:r w:rsidRPr="0086771F">
              <w:t>Contracts</w:t>
            </w:r>
            <w:r w:rsidRPr="0086771F">
              <w:rPr>
                <w:spacing w:val="6"/>
              </w:rPr>
              <w:t xml:space="preserve"> </w:t>
            </w:r>
            <w:r w:rsidRPr="0086771F">
              <w:t>and</w:t>
            </w:r>
            <w:r w:rsidRPr="0086771F">
              <w:rPr>
                <w:spacing w:val="10"/>
              </w:rPr>
              <w:t xml:space="preserve"> </w:t>
            </w:r>
            <w:r w:rsidRPr="0086771F">
              <w:rPr>
                <w:spacing w:val="-2"/>
              </w:rPr>
              <w:t>Indemnities sent</w:t>
            </w:r>
          </w:p>
        </w:tc>
        <w:tc>
          <w:tcPr>
            <w:tcW w:w="4585" w:type="dxa"/>
            <w:vAlign w:val="top"/>
          </w:tcPr>
          <w:p w14:paraId="73FB7246" w14:textId="47D5610D" w:rsidR="00295735" w:rsidRPr="0086771F" w:rsidRDefault="00295735" w:rsidP="00295735">
            <w:r w:rsidRPr="0086771F">
              <w:rPr>
                <w:w w:val="105"/>
              </w:rPr>
              <w:t>Contracts</w:t>
            </w:r>
            <w:r w:rsidRPr="0086771F">
              <w:rPr>
                <w:spacing w:val="-10"/>
                <w:w w:val="105"/>
              </w:rPr>
              <w:t xml:space="preserve"> </w:t>
            </w:r>
            <w:r w:rsidRPr="0086771F">
              <w:rPr>
                <w:w w:val="105"/>
              </w:rPr>
              <w:t>and</w:t>
            </w:r>
            <w:r w:rsidRPr="0086771F">
              <w:rPr>
                <w:spacing w:val="-8"/>
                <w:w w:val="105"/>
              </w:rPr>
              <w:t xml:space="preserve"> </w:t>
            </w:r>
            <w:r w:rsidRPr="0086771F">
              <w:rPr>
                <w:w w:val="105"/>
              </w:rPr>
              <w:t>Indemnities sent to participating sites</w:t>
            </w:r>
            <w:r w:rsidR="0086771F">
              <w:rPr>
                <w:w w:val="105"/>
              </w:rPr>
              <w:t xml:space="preserve">, </w:t>
            </w:r>
            <w:r w:rsidRPr="0086771F">
              <w:rPr>
                <w:spacing w:val="-2"/>
                <w:w w:val="105"/>
              </w:rPr>
              <w:t>including</w:t>
            </w:r>
            <w:r w:rsidRPr="0086771F">
              <w:rPr>
                <w:spacing w:val="-12"/>
                <w:w w:val="105"/>
              </w:rPr>
              <w:t xml:space="preserve"> </w:t>
            </w:r>
            <w:r w:rsidR="005232B0" w:rsidRPr="0086771F">
              <w:rPr>
                <w:spacing w:val="-12"/>
                <w:w w:val="105"/>
              </w:rPr>
              <w:t>s</w:t>
            </w:r>
            <w:r w:rsidRPr="0086771F">
              <w:rPr>
                <w:spacing w:val="-2"/>
                <w:w w:val="105"/>
              </w:rPr>
              <w:t>ite budget</w:t>
            </w:r>
            <w:r w:rsidR="0086771F">
              <w:rPr>
                <w:spacing w:val="-2"/>
                <w:w w:val="105"/>
              </w:rPr>
              <w:t xml:space="preserve"> (if applicable</w:t>
            </w:r>
            <w:r w:rsidRPr="0086771F">
              <w:rPr>
                <w:spacing w:val="-2"/>
                <w:w w:val="105"/>
              </w:rPr>
              <w:t>)</w:t>
            </w:r>
          </w:p>
        </w:tc>
        <w:tc>
          <w:tcPr>
            <w:tcW w:w="1368" w:type="dxa"/>
          </w:tcPr>
          <w:p w14:paraId="105BDF65" w14:textId="77777777" w:rsidR="00295735" w:rsidRPr="0086771F" w:rsidRDefault="00295735" w:rsidP="00295735"/>
        </w:tc>
      </w:tr>
      <w:tr w:rsidR="00295735" w:rsidRPr="009115D6" w14:paraId="4E1CEBE0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30CE1C49" w14:textId="77777777" w:rsidR="00295735" w:rsidRPr="0086771F" w:rsidRDefault="00295735" w:rsidP="00295735"/>
        </w:tc>
        <w:tc>
          <w:tcPr>
            <w:tcW w:w="3261" w:type="dxa"/>
            <w:vAlign w:val="top"/>
          </w:tcPr>
          <w:p w14:paraId="6E1FDEFA" w14:textId="5BBF1333" w:rsidR="00295735" w:rsidRPr="0086771F" w:rsidRDefault="00295735" w:rsidP="00295735">
            <w:r w:rsidRPr="0086771F">
              <w:rPr>
                <w:spacing w:val="-4"/>
                <w:w w:val="105"/>
              </w:rPr>
              <w:t>Standard</w:t>
            </w:r>
            <w:r w:rsidRPr="0086771F">
              <w:rPr>
                <w:spacing w:val="-11"/>
                <w:w w:val="105"/>
              </w:rPr>
              <w:t xml:space="preserve"> </w:t>
            </w:r>
            <w:r w:rsidRPr="0086771F">
              <w:rPr>
                <w:spacing w:val="-4"/>
                <w:w w:val="105"/>
              </w:rPr>
              <w:t>Operating P</w:t>
            </w:r>
            <w:r w:rsidRPr="0086771F">
              <w:rPr>
                <w:spacing w:val="-2"/>
                <w:w w:val="105"/>
              </w:rPr>
              <w:t>rocedures (SOPs) documented</w:t>
            </w:r>
          </w:p>
        </w:tc>
        <w:tc>
          <w:tcPr>
            <w:tcW w:w="4585" w:type="dxa"/>
            <w:vAlign w:val="top"/>
          </w:tcPr>
          <w:p w14:paraId="57BA2171" w14:textId="4C50746D" w:rsidR="00295735" w:rsidRPr="0086771F" w:rsidRDefault="00295735" w:rsidP="00295735">
            <w:r w:rsidRPr="0086771F">
              <w:rPr>
                <w:spacing w:val="2"/>
              </w:rPr>
              <w:t>Standardised</w:t>
            </w:r>
            <w:r w:rsidRPr="0086771F">
              <w:rPr>
                <w:spacing w:val="10"/>
              </w:rPr>
              <w:t xml:space="preserve"> research </w:t>
            </w:r>
            <w:r w:rsidRPr="0086771F">
              <w:rPr>
                <w:spacing w:val="-2"/>
              </w:rPr>
              <w:t>processes documented and distributed to all sites</w:t>
            </w:r>
          </w:p>
        </w:tc>
        <w:tc>
          <w:tcPr>
            <w:tcW w:w="1368" w:type="dxa"/>
          </w:tcPr>
          <w:p w14:paraId="1AA1D960" w14:textId="77777777" w:rsidR="00295735" w:rsidRPr="0086771F" w:rsidRDefault="00295735" w:rsidP="00295735"/>
        </w:tc>
      </w:tr>
      <w:tr w:rsidR="00295735" w:rsidRPr="009115D6" w14:paraId="64E5BBB2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7DB67539" w14:textId="77777777" w:rsidR="00295735" w:rsidRPr="0086771F" w:rsidRDefault="00295735" w:rsidP="00295735"/>
        </w:tc>
        <w:tc>
          <w:tcPr>
            <w:tcW w:w="3261" w:type="dxa"/>
            <w:vAlign w:val="top"/>
          </w:tcPr>
          <w:p w14:paraId="5BBC12CD" w14:textId="458F5ED3" w:rsidR="00295735" w:rsidRPr="0086771F" w:rsidRDefault="00295735" w:rsidP="00295735">
            <w:r w:rsidRPr="0086771F">
              <w:rPr>
                <w:spacing w:val="-2"/>
              </w:rPr>
              <w:t xml:space="preserve">Recruitment planned </w:t>
            </w:r>
          </w:p>
        </w:tc>
        <w:tc>
          <w:tcPr>
            <w:tcW w:w="4585" w:type="dxa"/>
            <w:vAlign w:val="top"/>
          </w:tcPr>
          <w:p w14:paraId="592A2F7E" w14:textId="2835ADB4" w:rsidR="00295735" w:rsidRPr="0086771F" w:rsidRDefault="00295735" w:rsidP="00295735">
            <w:r w:rsidRPr="0086771F">
              <w:t>Recruitment</w:t>
            </w:r>
            <w:r w:rsidRPr="0086771F">
              <w:rPr>
                <w:spacing w:val="13"/>
              </w:rPr>
              <w:t xml:space="preserve"> </w:t>
            </w:r>
            <w:r w:rsidRPr="0086771F">
              <w:rPr>
                <w:spacing w:val="-2"/>
              </w:rPr>
              <w:t>strategy / plan developed</w:t>
            </w:r>
          </w:p>
        </w:tc>
        <w:tc>
          <w:tcPr>
            <w:tcW w:w="1368" w:type="dxa"/>
          </w:tcPr>
          <w:p w14:paraId="426CD9A1" w14:textId="77777777" w:rsidR="00295735" w:rsidRPr="0086771F" w:rsidRDefault="00295735" w:rsidP="00295735"/>
        </w:tc>
      </w:tr>
      <w:tr w:rsidR="00295735" w:rsidRPr="009115D6" w14:paraId="46CD5DFC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74CAFBB8" w14:textId="77777777" w:rsidR="00295735" w:rsidRPr="0086771F" w:rsidRDefault="00295735" w:rsidP="00295735"/>
        </w:tc>
        <w:tc>
          <w:tcPr>
            <w:tcW w:w="3261" w:type="dxa"/>
            <w:vAlign w:val="top"/>
          </w:tcPr>
          <w:p w14:paraId="2A27A619" w14:textId="2E559F32" w:rsidR="00295735" w:rsidRPr="0086771F" w:rsidRDefault="00295735" w:rsidP="00295735">
            <w:r w:rsidRPr="0086771F">
              <w:rPr>
                <w:spacing w:val="-4"/>
                <w:w w:val="105"/>
              </w:rPr>
              <w:t>Trial</w:t>
            </w:r>
            <w:r w:rsidRPr="0086771F">
              <w:rPr>
                <w:spacing w:val="-6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>regist</w:t>
            </w:r>
            <w:r w:rsidRPr="0086771F">
              <w:t>ered</w:t>
            </w:r>
          </w:p>
        </w:tc>
        <w:tc>
          <w:tcPr>
            <w:tcW w:w="4585" w:type="dxa"/>
            <w:vAlign w:val="top"/>
          </w:tcPr>
          <w:p w14:paraId="4E1BE86B" w14:textId="25C8FB9C" w:rsidR="00295735" w:rsidRPr="0086771F" w:rsidRDefault="00295735" w:rsidP="00295735">
            <w:r w:rsidRPr="0086771F">
              <w:t>Trial</w:t>
            </w:r>
            <w:r w:rsidRPr="0086771F">
              <w:rPr>
                <w:spacing w:val="-4"/>
              </w:rPr>
              <w:t xml:space="preserve"> </w:t>
            </w:r>
            <w:r w:rsidRPr="0086771F">
              <w:t>entered</w:t>
            </w:r>
            <w:r w:rsidRPr="0086771F">
              <w:rPr>
                <w:spacing w:val="-5"/>
              </w:rPr>
              <w:t xml:space="preserve"> </w:t>
            </w:r>
            <w:r w:rsidRPr="0086771F">
              <w:t>on</w:t>
            </w:r>
            <w:r w:rsidRPr="0086771F">
              <w:rPr>
                <w:spacing w:val="-6"/>
              </w:rPr>
              <w:t xml:space="preserve"> </w:t>
            </w:r>
            <w:r w:rsidRPr="0086771F">
              <w:rPr>
                <w:spacing w:val="-2"/>
              </w:rPr>
              <w:t>ANZCTR</w:t>
            </w:r>
          </w:p>
        </w:tc>
        <w:tc>
          <w:tcPr>
            <w:tcW w:w="1368" w:type="dxa"/>
          </w:tcPr>
          <w:p w14:paraId="1FB03AD2" w14:textId="77777777" w:rsidR="00295735" w:rsidRPr="0086771F" w:rsidRDefault="00295735" w:rsidP="00295735"/>
        </w:tc>
      </w:tr>
      <w:tr w:rsidR="00295735" w:rsidRPr="009115D6" w14:paraId="34F9ECD1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4D1EE2EA" w14:textId="77777777" w:rsidR="00295735" w:rsidRPr="0086771F" w:rsidRDefault="00295735" w:rsidP="00295735"/>
        </w:tc>
        <w:tc>
          <w:tcPr>
            <w:tcW w:w="3261" w:type="dxa"/>
          </w:tcPr>
          <w:p w14:paraId="34F3F962" w14:textId="23FB1845" w:rsidR="00295735" w:rsidRPr="0086771F" w:rsidRDefault="00295735" w:rsidP="00297E52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HREC application submitted (by lead site if multi-centre)</w:t>
            </w:r>
          </w:p>
        </w:tc>
        <w:tc>
          <w:tcPr>
            <w:tcW w:w="4585" w:type="dxa"/>
            <w:vAlign w:val="top"/>
          </w:tcPr>
          <w:p w14:paraId="0EB2FE4B" w14:textId="181F45AA" w:rsidR="00295735" w:rsidRPr="0086771F" w:rsidRDefault="00295735" w:rsidP="00295735">
            <w:r w:rsidRPr="0086771F">
              <w:t>Application</w:t>
            </w:r>
            <w:r w:rsidRPr="0086771F">
              <w:rPr>
                <w:spacing w:val="17"/>
              </w:rPr>
              <w:t xml:space="preserve"> </w:t>
            </w:r>
            <w:r w:rsidRPr="0086771F">
              <w:rPr>
                <w:spacing w:val="-2"/>
              </w:rPr>
              <w:t>submitted</w:t>
            </w:r>
          </w:p>
        </w:tc>
        <w:tc>
          <w:tcPr>
            <w:tcW w:w="1368" w:type="dxa"/>
          </w:tcPr>
          <w:p w14:paraId="03D246FC" w14:textId="77777777" w:rsidR="00295735" w:rsidRPr="0086771F" w:rsidRDefault="00295735" w:rsidP="00295735"/>
        </w:tc>
      </w:tr>
      <w:tr w:rsidR="00295735" w:rsidRPr="009115D6" w14:paraId="6EC25CE6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51C5008A" w14:textId="77777777" w:rsidR="00295735" w:rsidRPr="0086771F" w:rsidRDefault="00295735" w:rsidP="00295735"/>
        </w:tc>
        <w:tc>
          <w:tcPr>
            <w:tcW w:w="3261" w:type="dxa"/>
            <w:vAlign w:val="top"/>
          </w:tcPr>
          <w:p w14:paraId="0DB28E6B" w14:textId="02C041E9" w:rsidR="00295735" w:rsidRPr="0086771F" w:rsidRDefault="00295735" w:rsidP="0029573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HREC approval received</w:t>
            </w:r>
          </w:p>
        </w:tc>
        <w:tc>
          <w:tcPr>
            <w:tcW w:w="4585" w:type="dxa"/>
            <w:vAlign w:val="top"/>
          </w:tcPr>
          <w:p w14:paraId="160E6202" w14:textId="24AD2F22" w:rsidR="00295735" w:rsidRPr="0086771F" w:rsidRDefault="00295735" w:rsidP="00295735">
            <w:r w:rsidRPr="0086771F">
              <w:t>Notification</w:t>
            </w:r>
            <w:r w:rsidRPr="0086771F">
              <w:rPr>
                <w:spacing w:val="-1"/>
              </w:rPr>
              <w:t xml:space="preserve"> </w:t>
            </w:r>
            <w:r w:rsidRPr="0086771F">
              <w:t>received of</w:t>
            </w:r>
            <w:r w:rsidRPr="0086771F">
              <w:rPr>
                <w:spacing w:val="-4"/>
              </w:rPr>
              <w:t xml:space="preserve"> </w:t>
            </w:r>
            <w:r w:rsidRPr="0086771F">
              <w:rPr>
                <w:spacing w:val="-2"/>
              </w:rPr>
              <w:t>approval</w:t>
            </w:r>
          </w:p>
        </w:tc>
        <w:tc>
          <w:tcPr>
            <w:tcW w:w="1368" w:type="dxa"/>
          </w:tcPr>
          <w:p w14:paraId="40D2B6FA" w14:textId="77777777" w:rsidR="00295735" w:rsidRPr="0086771F" w:rsidRDefault="00295735" w:rsidP="00295735"/>
        </w:tc>
      </w:tr>
      <w:tr w:rsidR="00295735" w:rsidRPr="009115D6" w14:paraId="6A46BBC4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31E3CEBC" w14:textId="77777777" w:rsidR="00295735" w:rsidRPr="0086771F" w:rsidRDefault="00295735" w:rsidP="00295735"/>
        </w:tc>
        <w:tc>
          <w:tcPr>
            <w:tcW w:w="3261" w:type="dxa"/>
            <w:vAlign w:val="top"/>
          </w:tcPr>
          <w:p w14:paraId="22F5FAA1" w14:textId="77777777" w:rsidR="00295735" w:rsidRPr="0086771F" w:rsidRDefault="00295735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 xml:space="preserve">Site Specific Application(s) </w:t>
            </w:r>
          </w:p>
          <w:p w14:paraId="0B7EC8BC" w14:textId="519CC3B6" w:rsidR="00295735" w:rsidRPr="0086771F" w:rsidRDefault="00295735" w:rsidP="0029573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(SSA) submitted</w:t>
            </w:r>
          </w:p>
        </w:tc>
        <w:tc>
          <w:tcPr>
            <w:tcW w:w="4585" w:type="dxa"/>
            <w:vAlign w:val="top"/>
          </w:tcPr>
          <w:p w14:paraId="19E77DE2" w14:textId="060CF310" w:rsidR="00295735" w:rsidRPr="0086771F" w:rsidRDefault="00295735" w:rsidP="00295735">
            <w:r w:rsidRPr="0086771F">
              <w:t xml:space="preserve">SSAs </w:t>
            </w:r>
            <w:r w:rsidRPr="0086771F">
              <w:rPr>
                <w:spacing w:val="-2"/>
              </w:rPr>
              <w:t>submitted for each site</w:t>
            </w:r>
          </w:p>
        </w:tc>
        <w:tc>
          <w:tcPr>
            <w:tcW w:w="1368" w:type="dxa"/>
          </w:tcPr>
          <w:p w14:paraId="60D519AC" w14:textId="77777777" w:rsidR="00295735" w:rsidRPr="0086771F" w:rsidRDefault="00295735" w:rsidP="00295735"/>
        </w:tc>
      </w:tr>
      <w:tr w:rsidR="00295735" w:rsidRPr="009115D6" w14:paraId="2E182929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57C2867E" w14:textId="77777777" w:rsidR="00295735" w:rsidRPr="0086771F" w:rsidRDefault="00295735" w:rsidP="00295735"/>
        </w:tc>
        <w:tc>
          <w:tcPr>
            <w:tcW w:w="3261" w:type="dxa"/>
            <w:vAlign w:val="top"/>
          </w:tcPr>
          <w:p w14:paraId="5CAE718E" w14:textId="39D56D67" w:rsidR="00295735" w:rsidRPr="0086771F" w:rsidRDefault="00295735" w:rsidP="0029573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Research Governance Authorisation(s) received</w:t>
            </w:r>
          </w:p>
        </w:tc>
        <w:tc>
          <w:tcPr>
            <w:tcW w:w="4585" w:type="dxa"/>
            <w:vAlign w:val="top"/>
          </w:tcPr>
          <w:p w14:paraId="2B473000" w14:textId="4BD2D1EC" w:rsidR="00295735" w:rsidRPr="0086771F" w:rsidRDefault="00295735" w:rsidP="00295735">
            <w:r w:rsidRPr="0086771F">
              <w:t>Notification</w:t>
            </w:r>
            <w:r w:rsidRPr="0086771F">
              <w:rPr>
                <w:spacing w:val="-10"/>
              </w:rPr>
              <w:t xml:space="preserve"> of authorisation </w:t>
            </w:r>
            <w:r w:rsidRPr="0086771F">
              <w:t>received</w:t>
            </w:r>
            <w:r w:rsidRPr="0086771F">
              <w:rPr>
                <w:spacing w:val="-10"/>
              </w:rPr>
              <w:t xml:space="preserve"> </w:t>
            </w:r>
            <w:r w:rsidRPr="0086771F">
              <w:rPr>
                <w:spacing w:val="-2"/>
                <w:w w:val="105"/>
              </w:rPr>
              <w:t>for all sites</w:t>
            </w:r>
          </w:p>
        </w:tc>
        <w:tc>
          <w:tcPr>
            <w:tcW w:w="1368" w:type="dxa"/>
          </w:tcPr>
          <w:p w14:paraId="65093A8D" w14:textId="77777777" w:rsidR="00295735" w:rsidRPr="0086771F" w:rsidRDefault="00295735" w:rsidP="00295735"/>
        </w:tc>
      </w:tr>
      <w:tr w:rsidR="000F4EFC" w:rsidRPr="009115D6" w14:paraId="46C8AA82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23F1A29B" w14:textId="2077384C" w:rsidR="00295735" w:rsidRPr="0086771F" w:rsidRDefault="00295735" w:rsidP="00295735"/>
        </w:tc>
        <w:tc>
          <w:tcPr>
            <w:tcW w:w="3261" w:type="dxa"/>
            <w:vAlign w:val="top"/>
          </w:tcPr>
          <w:p w14:paraId="07F7CB62" w14:textId="60432DD9" w:rsidR="00295735" w:rsidRPr="0086771F" w:rsidRDefault="00295735" w:rsidP="00297E52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TGA CTN application submitted (if required)</w:t>
            </w:r>
          </w:p>
        </w:tc>
        <w:tc>
          <w:tcPr>
            <w:tcW w:w="4585" w:type="dxa"/>
            <w:vAlign w:val="top"/>
          </w:tcPr>
          <w:p w14:paraId="4842357C" w14:textId="5778EAC3" w:rsidR="00295735" w:rsidRPr="0086771F" w:rsidRDefault="00295735" w:rsidP="00295735">
            <w:r w:rsidRPr="0086771F">
              <w:rPr>
                <w:w w:val="105"/>
              </w:rPr>
              <w:t>CTN</w:t>
            </w:r>
            <w:r w:rsidRPr="0086771F">
              <w:rPr>
                <w:spacing w:val="-13"/>
                <w:w w:val="105"/>
              </w:rPr>
              <w:t xml:space="preserve"> s</w:t>
            </w:r>
            <w:r w:rsidRPr="0086771F">
              <w:rPr>
                <w:spacing w:val="-2"/>
                <w:w w:val="105"/>
              </w:rPr>
              <w:t>ubmitted</w:t>
            </w:r>
          </w:p>
        </w:tc>
        <w:tc>
          <w:tcPr>
            <w:tcW w:w="1368" w:type="dxa"/>
          </w:tcPr>
          <w:p w14:paraId="2F0AA972" w14:textId="77777777" w:rsidR="00295735" w:rsidRPr="0086771F" w:rsidRDefault="00295735" w:rsidP="00295735"/>
        </w:tc>
      </w:tr>
      <w:tr w:rsidR="00295735" w:rsidRPr="009115D6" w14:paraId="310E11FF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3CCF52EA" w14:textId="77777777" w:rsidR="00295735" w:rsidRPr="0086771F" w:rsidRDefault="00295735" w:rsidP="00295735"/>
        </w:tc>
        <w:tc>
          <w:tcPr>
            <w:tcW w:w="3261" w:type="dxa"/>
            <w:vAlign w:val="top"/>
          </w:tcPr>
          <w:p w14:paraId="78AC9F90" w14:textId="4C6FB6E4" w:rsidR="00295735" w:rsidRPr="0086771F" w:rsidRDefault="00295735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TGA CTN approval / acknowledgement received</w:t>
            </w:r>
            <w:r w:rsidR="00A45A99">
              <w:rPr>
                <w:spacing w:val="-4"/>
                <w:w w:val="105"/>
              </w:rPr>
              <w:t xml:space="preserve"> </w:t>
            </w:r>
            <w:r w:rsidRPr="0086771F">
              <w:rPr>
                <w:spacing w:val="-4"/>
                <w:w w:val="105"/>
              </w:rPr>
              <w:t>(if required)</w:t>
            </w:r>
          </w:p>
        </w:tc>
        <w:tc>
          <w:tcPr>
            <w:tcW w:w="4585" w:type="dxa"/>
            <w:vAlign w:val="top"/>
          </w:tcPr>
          <w:p w14:paraId="11725F3C" w14:textId="07275818" w:rsidR="00295735" w:rsidRPr="0086771F" w:rsidRDefault="00295735" w:rsidP="00295735">
            <w:pPr>
              <w:rPr>
                <w:w w:val="105"/>
              </w:rPr>
            </w:pPr>
            <w:r w:rsidRPr="0086771F">
              <w:rPr>
                <w:spacing w:val="-13"/>
                <w:w w:val="105"/>
              </w:rPr>
              <w:t xml:space="preserve">CTN </w:t>
            </w:r>
            <w:r w:rsidRPr="0086771F">
              <w:t>approval / acknowledgement received by site(s)</w:t>
            </w:r>
          </w:p>
        </w:tc>
        <w:tc>
          <w:tcPr>
            <w:tcW w:w="1368" w:type="dxa"/>
          </w:tcPr>
          <w:p w14:paraId="6BBC4774" w14:textId="77777777" w:rsidR="00295735" w:rsidRPr="0086771F" w:rsidRDefault="00295735" w:rsidP="00295735"/>
        </w:tc>
      </w:tr>
      <w:tr w:rsidR="005546D0" w:rsidRPr="009115D6" w14:paraId="67C15B09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716D4639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082BF35E" w14:textId="6A46E51A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eCRFs and database created</w:t>
            </w:r>
          </w:p>
        </w:tc>
        <w:tc>
          <w:tcPr>
            <w:tcW w:w="4585" w:type="dxa"/>
            <w:vAlign w:val="top"/>
          </w:tcPr>
          <w:p w14:paraId="19241DF7" w14:textId="3CD0074A" w:rsidR="005546D0" w:rsidRPr="0086771F" w:rsidRDefault="005546D0" w:rsidP="005546D0">
            <w:pPr>
              <w:rPr>
                <w:spacing w:val="-13"/>
                <w:w w:val="105"/>
              </w:rPr>
            </w:pPr>
            <w:r w:rsidRPr="0086771F">
              <w:t>Database</w:t>
            </w:r>
            <w:r w:rsidRPr="0086771F">
              <w:rPr>
                <w:spacing w:val="-1"/>
              </w:rPr>
              <w:t xml:space="preserve"> </w:t>
            </w:r>
            <w:r w:rsidRPr="0086771F">
              <w:t>reviewed</w:t>
            </w:r>
            <w:r w:rsidRPr="0086771F">
              <w:rPr>
                <w:spacing w:val="-1"/>
              </w:rPr>
              <w:t xml:space="preserve"> </w:t>
            </w:r>
            <w:r w:rsidRPr="0086771F">
              <w:rPr>
                <w:spacing w:val="-5"/>
              </w:rPr>
              <w:t xml:space="preserve">and </w:t>
            </w:r>
            <w:r w:rsidRPr="0086771F">
              <w:t>released</w:t>
            </w:r>
            <w:r w:rsidRPr="0086771F">
              <w:rPr>
                <w:spacing w:val="-2"/>
              </w:rPr>
              <w:t xml:space="preserve"> </w:t>
            </w:r>
            <w:r w:rsidRPr="0086771F">
              <w:t>to sites</w:t>
            </w:r>
            <w:r w:rsidRPr="0086771F">
              <w:rPr>
                <w:spacing w:val="-4"/>
              </w:rPr>
              <w:t xml:space="preserve"> </w:t>
            </w:r>
            <w:r w:rsidRPr="0086771F">
              <w:t>with</w:t>
            </w:r>
            <w:r w:rsidRPr="0086771F">
              <w:rPr>
                <w:spacing w:val="-2"/>
              </w:rPr>
              <w:t xml:space="preserve"> </w:t>
            </w:r>
            <w:r w:rsidRPr="0086771F">
              <w:t xml:space="preserve">training </w:t>
            </w:r>
            <w:r w:rsidRPr="0086771F">
              <w:rPr>
                <w:spacing w:val="-2"/>
                <w:w w:val="105"/>
              </w:rPr>
              <w:t>manual</w:t>
            </w:r>
          </w:p>
        </w:tc>
        <w:tc>
          <w:tcPr>
            <w:tcW w:w="1368" w:type="dxa"/>
          </w:tcPr>
          <w:p w14:paraId="199E44C8" w14:textId="77777777" w:rsidR="005546D0" w:rsidRPr="0086771F" w:rsidRDefault="005546D0" w:rsidP="005546D0"/>
        </w:tc>
      </w:tr>
      <w:tr w:rsidR="005546D0" w:rsidRPr="009115D6" w14:paraId="21CB3646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0B9340DE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2B2C3ECB" w14:textId="0BEDE0AB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Site Initiation Visit(s) (SIV) conducted</w:t>
            </w:r>
          </w:p>
        </w:tc>
        <w:tc>
          <w:tcPr>
            <w:tcW w:w="4585" w:type="dxa"/>
            <w:vAlign w:val="top"/>
          </w:tcPr>
          <w:p w14:paraId="5B71C9C9" w14:textId="3FD0AD4E" w:rsidR="005546D0" w:rsidRPr="0086771F" w:rsidRDefault="005546D0" w:rsidP="005546D0">
            <w:r w:rsidRPr="0086771F">
              <w:t>Face</w:t>
            </w:r>
            <w:r w:rsidRPr="0086771F">
              <w:rPr>
                <w:spacing w:val="-11"/>
              </w:rPr>
              <w:t xml:space="preserve"> </w:t>
            </w:r>
            <w:r w:rsidRPr="0086771F">
              <w:t>to</w:t>
            </w:r>
            <w:r w:rsidRPr="0086771F">
              <w:rPr>
                <w:spacing w:val="-8"/>
              </w:rPr>
              <w:t xml:space="preserve"> </w:t>
            </w:r>
            <w:r w:rsidRPr="0086771F">
              <w:t>face</w:t>
            </w:r>
            <w:r w:rsidRPr="0086771F">
              <w:rPr>
                <w:spacing w:val="-10"/>
              </w:rPr>
              <w:t xml:space="preserve"> visit </w:t>
            </w:r>
            <w:r w:rsidRPr="0086771F">
              <w:t>or</w:t>
            </w:r>
            <w:r w:rsidRPr="0086771F">
              <w:rPr>
                <w:spacing w:val="-13"/>
              </w:rPr>
              <w:t xml:space="preserve"> </w:t>
            </w:r>
            <w:r w:rsidRPr="0086771F">
              <w:t>webinar conducted with site(s)</w:t>
            </w:r>
          </w:p>
        </w:tc>
        <w:tc>
          <w:tcPr>
            <w:tcW w:w="1368" w:type="dxa"/>
          </w:tcPr>
          <w:p w14:paraId="37570E45" w14:textId="77777777" w:rsidR="005546D0" w:rsidRPr="0086771F" w:rsidRDefault="005546D0" w:rsidP="005546D0"/>
        </w:tc>
      </w:tr>
      <w:tr w:rsidR="005546D0" w:rsidRPr="009115D6" w14:paraId="78DCC672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5EE6A182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50CED536" w14:textId="48B5FB13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First site activated</w:t>
            </w:r>
          </w:p>
        </w:tc>
        <w:tc>
          <w:tcPr>
            <w:tcW w:w="4585" w:type="dxa"/>
            <w:vAlign w:val="top"/>
          </w:tcPr>
          <w:p w14:paraId="29D6626B" w14:textId="086DE4E4" w:rsidR="005546D0" w:rsidRPr="0086771F" w:rsidRDefault="005546D0" w:rsidP="005546D0">
            <w:r w:rsidRPr="0086771F">
              <w:rPr>
                <w:spacing w:val="-2"/>
              </w:rPr>
              <w:t>Acknowledgement</w:t>
            </w:r>
          </w:p>
        </w:tc>
        <w:tc>
          <w:tcPr>
            <w:tcW w:w="1368" w:type="dxa"/>
          </w:tcPr>
          <w:p w14:paraId="208A68A2" w14:textId="77777777" w:rsidR="005546D0" w:rsidRPr="0086771F" w:rsidRDefault="005546D0" w:rsidP="005546D0"/>
        </w:tc>
      </w:tr>
      <w:tr w:rsidR="005546D0" w:rsidRPr="009115D6" w14:paraId="369CAA92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590EDDDD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2A624A7E" w14:textId="334882F3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First participant enrolled</w:t>
            </w:r>
          </w:p>
        </w:tc>
        <w:tc>
          <w:tcPr>
            <w:tcW w:w="4585" w:type="dxa"/>
            <w:vAlign w:val="top"/>
          </w:tcPr>
          <w:p w14:paraId="17D08A22" w14:textId="7FD46AEE" w:rsidR="005546D0" w:rsidRPr="0086771F" w:rsidRDefault="005546D0" w:rsidP="005546D0">
            <w:pPr>
              <w:rPr>
                <w:spacing w:val="-2"/>
              </w:rPr>
            </w:pPr>
            <w:r w:rsidRPr="0086771F">
              <w:rPr>
                <w:spacing w:val="-2"/>
              </w:rPr>
              <w:t>Acknowledgement</w:t>
            </w:r>
          </w:p>
        </w:tc>
        <w:tc>
          <w:tcPr>
            <w:tcW w:w="1368" w:type="dxa"/>
          </w:tcPr>
          <w:p w14:paraId="36500355" w14:textId="77777777" w:rsidR="005546D0" w:rsidRPr="0086771F" w:rsidRDefault="005546D0" w:rsidP="005546D0"/>
        </w:tc>
      </w:tr>
      <w:tr w:rsidR="005546D0" w:rsidRPr="009115D6" w14:paraId="3EAB1F47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387236E0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10B01428" w14:textId="45DBC979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Last site activated</w:t>
            </w:r>
          </w:p>
        </w:tc>
        <w:tc>
          <w:tcPr>
            <w:tcW w:w="4585" w:type="dxa"/>
            <w:vAlign w:val="top"/>
          </w:tcPr>
          <w:p w14:paraId="4E0201C5" w14:textId="1BCD0944" w:rsidR="005546D0" w:rsidRPr="0086771F" w:rsidRDefault="005546D0" w:rsidP="005546D0">
            <w:pPr>
              <w:rPr>
                <w:spacing w:val="-2"/>
              </w:rPr>
            </w:pPr>
            <w:r w:rsidRPr="0086771F">
              <w:rPr>
                <w:spacing w:val="-2"/>
              </w:rPr>
              <w:t>Acknowledgement</w:t>
            </w:r>
          </w:p>
        </w:tc>
        <w:tc>
          <w:tcPr>
            <w:tcW w:w="1368" w:type="dxa"/>
          </w:tcPr>
          <w:p w14:paraId="3E0AC818" w14:textId="77777777" w:rsidR="005546D0" w:rsidRPr="0086771F" w:rsidRDefault="005546D0" w:rsidP="005546D0"/>
        </w:tc>
      </w:tr>
      <w:tr w:rsidR="005546D0" w:rsidRPr="009115D6" w14:paraId="3806EDCA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72870A4A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41A2AD9F" w14:textId="7CDD2C9B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 xml:space="preserve">Site enrolment tracked </w:t>
            </w:r>
          </w:p>
        </w:tc>
        <w:tc>
          <w:tcPr>
            <w:tcW w:w="4585" w:type="dxa"/>
            <w:vAlign w:val="top"/>
          </w:tcPr>
          <w:p w14:paraId="18EB869A" w14:textId="4C05286D" w:rsidR="005546D0" w:rsidRPr="0086771F" w:rsidRDefault="005546D0" w:rsidP="005546D0">
            <w:pPr>
              <w:rPr>
                <w:spacing w:val="-2"/>
              </w:rPr>
            </w:pPr>
            <w:r w:rsidRPr="0086771F">
              <w:t>Participants</w:t>
            </w:r>
            <w:r w:rsidRPr="0086771F">
              <w:rPr>
                <w:spacing w:val="-1"/>
              </w:rPr>
              <w:t xml:space="preserve"> </w:t>
            </w:r>
            <w:r w:rsidRPr="0086771F">
              <w:t xml:space="preserve">registered in </w:t>
            </w:r>
            <w:r w:rsidRPr="0086771F">
              <w:rPr>
                <w:spacing w:val="-2"/>
                <w:w w:val="105"/>
              </w:rPr>
              <w:t xml:space="preserve">database by site </w:t>
            </w:r>
          </w:p>
        </w:tc>
        <w:tc>
          <w:tcPr>
            <w:tcW w:w="1368" w:type="dxa"/>
          </w:tcPr>
          <w:p w14:paraId="1E97939F" w14:textId="77777777" w:rsidR="005546D0" w:rsidRPr="0086771F" w:rsidRDefault="005546D0" w:rsidP="005546D0"/>
        </w:tc>
      </w:tr>
      <w:tr w:rsidR="005546D0" w:rsidRPr="009115D6" w14:paraId="104985FB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1A56292D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7676510D" w14:textId="6FA5B86F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 xml:space="preserve">Total enrolment tracked </w:t>
            </w:r>
          </w:p>
        </w:tc>
        <w:tc>
          <w:tcPr>
            <w:tcW w:w="4585" w:type="dxa"/>
            <w:vAlign w:val="top"/>
          </w:tcPr>
          <w:p w14:paraId="34105849" w14:textId="43A17AC0" w:rsidR="005546D0" w:rsidRPr="0086771F" w:rsidRDefault="005546D0" w:rsidP="005546D0">
            <w:r w:rsidRPr="0086771F">
              <w:t>Total</w:t>
            </w:r>
            <w:r w:rsidRPr="0086771F">
              <w:rPr>
                <w:spacing w:val="-2"/>
              </w:rPr>
              <w:t xml:space="preserve"> </w:t>
            </w:r>
            <w:r w:rsidRPr="0086771F">
              <w:t>participants</w:t>
            </w:r>
            <w:r w:rsidRPr="0086771F">
              <w:rPr>
                <w:spacing w:val="-6"/>
              </w:rPr>
              <w:t xml:space="preserve"> </w:t>
            </w:r>
            <w:r w:rsidRPr="0086771F">
              <w:t>registered</w:t>
            </w:r>
            <w:r w:rsidRPr="0086771F">
              <w:rPr>
                <w:spacing w:val="-4"/>
              </w:rPr>
              <w:t xml:space="preserve"> </w:t>
            </w:r>
            <w:r w:rsidRPr="0086771F">
              <w:t>in</w:t>
            </w:r>
            <w:r w:rsidRPr="0086771F">
              <w:rPr>
                <w:spacing w:val="-4"/>
              </w:rPr>
              <w:t xml:space="preserve"> </w:t>
            </w:r>
            <w:r w:rsidRPr="0086771F">
              <w:t>data</w:t>
            </w:r>
            <w:r w:rsidRPr="0086771F">
              <w:rPr>
                <w:spacing w:val="-4"/>
                <w:w w:val="105"/>
              </w:rPr>
              <w:t xml:space="preserve">base </w:t>
            </w:r>
          </w:p>
        </w:tc>
        <w:tc>
          <w:tcPr>
            <w:tcW w:w="1368" w:type="dxa"/>
          </w:tcPr>
          <w:p w14:paraId="7217A608" w14:textId="77777777" w:rsidR="005546D0" w:rsidRPr="0086771F" w:rsidRDefault="005546D0" w:rsidP="005546D0"/>
        </w:tc>
      </w:tr>
      <w:tr w:rsidR="005546D0" w:rsidRPr="009115D6" w14:paraId="3177C499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050EDF51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2699DF99" w14:textId="5ABDF533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Trial information maintained in ANZCTR</w:t>
            </w:r>
          </w:p>
        </w:tc>
        <w:tc>
          <w:tcPr>
            <w:tcW w:w="4585" w:type="dxa"/>
            <w:vAlign w:val="top"/>
          </w:tcPr>
          <w:p w14:paraId="7823BAC2" w14:textId="44749AA4" w:rsidR="005546D0" w:rsidRPr="0086771F" w:rsidRDefault="005546D0" w:rsidP="005546D0">
            <w:r w:rsidRPr="0086771F">
              <w:t>Recruitment and additional information updated as required</w:t>
            </w:r>
          </w:p>
        </w:tc>
        <w:tc>
          <w:tcPr>
            <w:tcW w:w="1368" w:type="dxa"/>
          </w:tcPr>
          <w:p w14:paraId="0DC09DF0" w14:textId="77777777" w:rsidR="005546D0" w:rsidRPr="0086771F" w:rsidRDefault="005546D0" w:rsidP="005546D0"/>
        </w:tc>
      </w:tr>
      <w:tr w:rsidR="005546D0" w:rsidRPr="009115D6" w14:paraId="30B112A0" w14:textId="77777777" w:rsidTr="00DB7D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2C0A08F9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180710A7" w14:textId="142450A1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Funding body report submitted</w:t>
            </w:r>
          </w:p>
        </w:tc>
        <w:tc>
          <w:tcPr>
            <w:tcW w:w="4585" w:type="dxa"/>
            <w:vAlign w:val="top"/>
          </w:tcPr>
          <w:p w14:paraId="62168220" w14:textId="5035F56C" w:rsidR="005546D0" w:rsidRPr="0086771F" w:rsidRDefault="005546D0" w:rsidP="005546D0">
            <w:r w:rsidRPr="0086771F">
              <w:t>Annual</w:t>
            </w:r>
            <w:r w:rsidRPr="0086771F">
              <w:rPr>
                <w:spacing w:val="2"/>
              </w:rPr>
              <w:t xml:space="preserve"> r</w:t>
            </w:r>
            <w:r w:rsidRPr="0086771F">
              <w:rPr>
                <w:spacing w:val="-2"/>
              </w:rPr>
              <w:t>eport submitted</w:t>
            </w:r>
          </w:p>
        </w:tc>
        <w:tc>
          <w:tcPr>
            <w:tcW w:w="1368" w:type="dxa"/>
          </w:tcPr>
          <w:p w14:paraId="148AECF4" w14:textId="77777777" w:rsidR="005546D0" w:rsidRPr="0086771F" w:rsidRDefault="005546D0" w:rsidP="005546D0"/>
        </w:tc>
      </w:tr>
      <w:tr w:rsidR="005546D0" w:rsidRPr="009115D6" w14:paraId="41FFB754" w14:textId="77777777" w:rsidTr="00DB7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tcW w:w="562" w:type="dxa"/>
          </w:tcPr>
          <w:p w14:paraId="409E49E0" w14:textId="77777777" w:rsidR="005546D0" w:rsidRPr="0086771F" w:rsidRDefault="005546D0" w:rsidP="005546D0"/>
        </w:tc>
        <w:tc>
          <w:tcPr>
            <w:tcW w:w="3261" w:type="dxa"/>
            <w:vAlign w:val="top"/>
          </w:tcPr>
          <w:p w14:paraId="1384DF6F" w14:textId="61049AC5" w:rsidR="005546D0" w:rsidRPr="0086771F" w:rsidRDefault="005546D0" w:rsidP="00082105">
            <w:pPr>
              <w:rPr>
                <w:spacing w:val="-4"/>
                <w:w w:val="105"/>
              </w:rPr>
            </w:pPr>
            <w:r w:rsidRPr="0086771F">
              <w:rPr>
                <w:spacing w:val="-4"/>
                <w:w w:val="105"/>
              </w:rPr>
              <w:t>Communication updates sent</w:t>
            </w:r>
          </w:p>
        </w:tc>
        <w:tc>
          <w:tcPr>
            <w:tcW w:w="4585" w:type="dxa"/>
            <w:vAlign w:val="top"/>
          </w:tcPr>
          <w:p w14:paraId="6B7C5C9E" w14:textId="02906F36" w:rsidR="005546D0" w:rsidRPr="0086771F" w:rsidRDefault="005546D0" w:rsidP="005546D0">
            <w:r w:rsidRPr="0086771F">
              <w:rPr>
                <w:spacing w:val="-2"/>
                <w:w w:val="105"/>
              </w:rPr>
              <w:t>Ongoing</w:t>
            </w:r>
            <w:r w:rsidRPr="0086771F">
              <w:rPr>
                <w:spacing w:val="-12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>communication</w:t>
            </w:r>
            <w:r w:rsidRPr="0086771F">
              <w:rPr>
                <w:spacing w:val="-11"/>
                <w:w w:val="105"/>
              </w:rPr>
              <w:t xml:space="preserve"> </w:t>
            </w:r>
            <w:r w:rsidRPr="0086771F">
              <w:rPr>
                <w:spacing w:val="-2"/>
                <w:w w:val="105"/>
              </w:rPr>
              <w:t xml:space="preserve">with </w:t>
            </w:r>
            <w:r w:rsidRPr="0086771F">
              <w:rPr>
                <w:w w:val="105"/>
              </w:rPr>
              <w:t>sites and participants regarding trial progress</w:t>
            </w:r>
          </w:p>
        </w:tc>
        <w:tc>
          <w:tcPr>
            <w:tcW w:w="1368" w:type="dxa"/>
          </w:tcPr>
          <w:p w14:paraId="1CFA1B8D" w14:textId="77777777" w:rsidR="005546D0" w:rsidRPr="0086771F" w:rsidRDefault="005546D0" w:rsidP="005546D0"/>
        </w:tc>
      </w:tr>
      <w:tr w:rsidR="005546D0" w:rsidRPr="009115D6" w14:paraId="3B210DD9" w14:textId="77777777" w:rsidTr="003807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3"/>
        </w:trPr>
        <w:tc>
          <w:tcPr>
            <w:tcW w:w="9776" w:type="dxa"/>
            <w:gridSpan w:val="4"/>
          </w:tcPr>
          <w:p w14:paraId="639A8D06" w14:textId="03757CE0" w:rsidR="005546D0" w:rsidRPr="0086771F" w:rsidRDefault="000F4EFC" w:rsidP="000F4EFC">
            <w:pPr>
              <w:jc w:val="center"/>
              <w:rPr>
                <w:b/>
                <w:bCs/>
              </w:rPr>
            </w:pPr>
            <w:r w:rsidRPr="0086771F">
              <w:rPr>
                <w:b/>
                <w:bCs/>
              </w:rPr>
              <w:t>Budget spend for year: $_________</w:t>
            </w:r>
          </w:p>
        </w:tc>
      </w:tr>
      <w:bookmarkEnd w:id="2"/>
    </w:tbl>
    <w:p w14:paraId="34B116C4" w14:textId="77777777" w:rsidR="00534795" w:rsidRDefault="00534795">
      <w:pPr>
        <w:rPr>
          <w:rFonts w:eastAsiaTheme="majorEastAsia" w:cstheme="majorBidi"/>
          <w:b/>
          <w:iCs/>
          <w:color w:val="172548" w:themeColor="accent1" w:themeShade="BF"/>
          <w:sz w:val="28"/>
          <w:szCs w:val="28"/>
        </w:rPr>
      </w:pPr>
      <w:r>
        <w:rPr>
          <w:sz w:val="28"/>
          <w:szCs w:val="28"/>
        </w:rPr>
        <w:br w:type="page"/>
      </w:r>
    </w:p>
    <w:p w14:paraId="01F05E3F" w14:textId="0BC58CA4" w:rsidR="000F4EFC" w:rsidRPr="006B3969" w:rsidRDefault="000B0BFB" w:rsidP="000F4EFC">
      <w:pPr>
        <w:pStyle w:val="Heading4"/>
        <w:rPr>
          <w:sz w:val="28"/>
          <w:szCs w:val="28"/>
        </w:rPr>
      </w:pPr>
      <w:r w:rsidRPr="006B3969">
        <w:rPr>
          <w:sz w:val="28"/>
          <w:szCs w:val="28"/>
        </w:rPr>
        <w:lastRenderedPageBreak/>
        <w:t xml:space="preserve">Year 2 (YYYY) </w:t>
      </w:r>
      <w:r w:rsidRPr="00974F06">
        <w:rPr>
          <w:b w:val="0"/>
          <w:bCs/>
          <w:i/>
          <w:iCs w:val="0"/>
          <w:color w:val="00B0F0"/>
        </w:rPr>
        <w:t>Copy as needed for years 3</w:t>
      </w:r>
      <w:r w:rsidR="00707C6C" w:rsidRPr="00974F06">
        <w:rPr>
          <w:b w:val="0"/>
          <w:bCs/>
          <w:i/>
          <w:iCs w:val="0"/>
          <w:color w:val="00B0F0"/>
        </w:rPr>
        <w:t xml:space="preserve"> </w:t>
      </w:r>
      <w:r w:rsidRPr="00974F06">
        <w:rPr>
          <w:b w:val="0"/>
          <w:bCs/>
          <w:i/>
          <w:iCs w:val="0"/>
          <w:color w:val="00B0F0"/>
        </w:rPr>
        <w:t>onwards</w:t>
      </w:r>
    </w:p>
    <w:tbl>
      <w:tblPr>
        <w:tblStyle w:val="PrimaryTable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4585"/>
        <w:gridCol w:w="1368"/>
      </w:tblGrid>
      <w:tr w:rsidR="000F4EFC" w:rsidRPr="009115D6" w14:paraId="5E7BAD38" w14:textId="77777777" w:rsidTr="000D3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  <w:tblHeader/>
        </w:trPr>
        <w:tc>
          <w:tcPr>
            <w:tcW w:w="562" w:type="dxa"/>
            <w:vAlign w:val="top"/>
          </w:tcPr>
          <w:p w14:paraId="7D5C45B7" w14:textId="77777777" w:rsidR="000F4EFC" w:rsidRPr="009115D6" w:rsidRDefault="000F4EFC">
            <w:r w:rsidRPr="00613024">
              <w:t>#</w:t>
            </w:r>
          </w:p>
        </w:tc>
        <w:tc>
          <w:tcPr>
            <w:tcW w:w="3261" w:type="dxa"/>
            <w:vAlign w:val="top"/>
          </w:tcPr>
          <w:p w14:paraId="57EB6B7A" w14:textId="77777777" w:rsidR="000F4EFC" w:rsidRPr="009115D6" w:rsidRDefault="000F4EFC">
            <w:pPr>
              <w:pStyle w:val="TableColumnHeader"/>
            </w:pPr>
            <w:r w:rsidRPr="00613024">
              <w:t>Milestone</w:t>
            </w:r>
          </w:p>
        </w:tc>
        <w:tc>
          <w:tcPr>
            <w:tcW w:w="4585" w:type="dxa"/>
            <w:vAlign w:val="top"/>
          </w:tcPr>
          <w:p w14:paraId="7D870ABF" w14:textId="77777777" w:rsidR="000F4EFC" w:rsidRPr="009115D6" w:rsidRDefault="000F4EFC">
            <w:pPr>
              <w:pStyle w:val="TableColumnHeader"/>
            </w:pPr>
            <w:r w:rsidRPr="00613024">
              <w:t>Performance Indicator</w:t>
            </w:r>
          </w:p>
        </w:tc>
        <w:tc>
          <w:tcPr>
            <w:tcW w:w="1368" w:type="dxa"/>
            <w:vAlign w:val="top"/>
          </w:tcPr>
          <w:p w14:paraId="40B44303" w14:textId="77777777" w:rsidR="000F4EFC" w:rsidRPr="009115D6" w:rsidRDefault="000F4EFC">
            <w:pPr>
              <w:pStyle w:val="TableColumnHeader"/>
            </w:pPr>
            <w:r w:rsidRPr="00613024">
              <w:t>Date</w:t>
            </w:r>
          </w:p>
        </w:tc>
      </w:tr>
      <w:tr w:rsidR="00A36CC9" w:rsidRPr="009115D6" w14:paraId="0D81E8BE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tcW w:w="562" w:type="dxa"/>
          </w:tcPr>
          <w:p w14:paraId="49B12319" w14:textId="77777777" w:rsidR="00A36CC9" w:rsidRPr="008A2647" w:rsidRDefault="00A36CC9" w:rsidP="00A36CC9"/>
        </w:tc>
        <w:tc>
          <w:tcPr>
            <w:tcW w:w="3261" w:type="dxa"/>
            <w:vAlign w:val="top"/>
          </w:tcPr>
          <w:p w14:paraId="2B9C432F" w14:textId="1F4661A9" w:rsidR="00A36CC9" w:rsidRPr="008A2647" w:rsidRDefault="00A36CC9" w:rsidP="00A36CC9">
            <w:r w:rsidRPr="008A2647">
              <w:t>HREC</w:t>
            </w:r>
            <w:r w:rsidRPr="008A2647">
              <w:rPr>
                <w:spacing w:val="18"/>
              </w:rPr>
              <w:t xml:space="preserve"> </w:t>
            </w:r>
            <w:r w:rsidRPr="008A2647">
              <w:t>annual</w:t>
            </w:r>
            <w:r w:rsidRPr="008A2647">
              <w:rPr>
                <w:spacing w:val="18"/>
              </w:rPr>
              <w:t xml:space="preserve"> </w:t>
            </w:r>
            <w:r w:rsidRPr="008A2647">
              <w:t>progress</w:t>
            </w:r>
            <w:r w:rsidRPr="008A2647">
              <w:rPr>
                <w:spacing w:val="12"/>
              </w:rPr>
              <w:t xml:space="preserve"> </w:t>
            </w:r>
            <w:r w:rsidRPr="008A2647">
              <w:rPr>
                <w:spacing w:val="-2"/>
              </w:rPr>
              <w:t>report submitted</w:t>
            </w:r>
          </w:p>
        </w:tc>
        <w:tc>
          <w:tcPr>
            <w:tcW w:w="4585" w:type="dxa"/>
            <w:vAlign w:val="top"/>
          </w:tcPr>
          <w:p w14:paraId="24CA3865" w14:textId="6A1D4AFC" w:rsidR="00A36CC9" w:rsidRPr="008A2647" w:rsidRDefault="00A36CC9" w:rsidP="00A36CC9">
            <w:r w:rsidRPr="008A2647">
              <w:t>Report</w:t>
            </w:r>
            <w:r w:rsidRPr="008A2647">
              <w:rPr>
                <w:spacing w:val="-1"/>
              </w:rPr>
              <w:t xml:space="preserve"> </w:t>
            </w:r>
            <w:r w:rsidRPr="008A2647">
              <w:rPr>
                <w:spacing w:val="-2"/>
              </w:rPr>
              <w:t>submitted</w:t>
            </w:r>
          </w:p>
        </w:tc>
        <w:tc>
          <w:tcPr>
            <w:tcW w:w="1368" w:type="dxa"/>
          </w:tcPr>
          <w:p w14:paraId="7CE237C1" w14:textId="77777777" w:rsidR="00A36CC9" w:rsidRPr="008A2647" w:rsidRDefault="00A36CC9" w:rsidP="00A36CC9"/>
        </w:tc>
      </w:tr>
      <w:tr w:rsidR="00A36CC9" w:rsidRPr="009115D6" w14:paraId="7B653CF3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tcW w:w="562" w:type="dxa"/>
          </w:tcPr>
          <w:p w14:paraId="4BCA7DCA" w14:textId="77777777" w:rsidR="00A36CC9" w:rsidRPr="008A2647" w:rsidRDefault="00A36CC9" w:rsidP="00A36CC9"/>
        </w:tc>
        <w:tc>
          <w:tcPr>
            <w:tcW w:w="3261" w:type="dxa"/>
            <w:vAlign w:val="top"/>
          </w:tcPr>
          <w:p w14:paraId="00D2A767" w14:textId="77777777" w:rsidR="00A36CC9" w:rsidRPr="008A2647" w:rsidRDefault="00A36CC9" w:rsidP="00F52F62">
            <w:r w:rsidRPr="008A2647">
              <w:t xml:space="preserve">Safety report(s) submitted </w:t>
            </w:r>
          </w:p>
          <w:p w14:paraId="32489423" w14:textId="2C6CC594" w:rsidR="00A36CC9" w:rsidRPr="008A2647" w:rsidRDefault="00A36CC9" w:rsidP="00A36CC9">
            <w:r w:rsidRPr="008A2647">
              <w:t>(if required)</w:t>
            </w:r>
          </w:p>
        </w:tc>
        <w:tc>
          <w:tcPr>
            <w:tcW w:w="4585" w:type="dxa"/>
            <w:vAlign w:val="top"/>
          </w:tcPr>
          <w:p w14:paraId="2567CFD1" w14:textId="63E48A38" w:rsidR="00A36CC9" w:rsidRPr="008A2647" w:rsidRDefault="00A36CC9" w:rsidP="00A36CC9">
            <w:r w:rsidRPr="008A2647">
              <w:rPr>
                <w:spacing w:val="-2"/>
                <w:w w:val="105"/>
              </w:rPr>
              <w:t>S</w:t>
            </w:r>
            <w:r w:rsidRPr="008A2647">
              <w:rPr>
                <w:spacing w:val="-12"/>
                <w:w w:val="105"/>
              </w:rPr>
              <w:t xml:space="preserve">afety </w:t>
            </w:r>
            <w:r w:rsidRPr="008A2647">
              <w:rPr>
                <w:spacing w:val="-2"/>
                <w:w w:val="105"/>
              </w:rPr>
              <w:t>reports submitted</w:t>
            </w:r>
            <w:r w:rsidRPr="008A2647">
              <w:rPr>
                <w:w w:val="105"/>
              </w:rPr>
              <w:t xml:space="preserve"> – annually and as required for significant safety events</w:t>
            </w:r>
          </w:p>
        </w:tc>
        <w:tc>
          <w:tcPr>
            <w:tcW w:w="1368" w:type="dxa"/>
          </w:tcPr>
          <w:p w14:paraId="1A9C5B3F" w14:textId="77777777" w:rsidR="00A36CC9" w:rsidRPr="008A2647" w:rsidRDefault="00A36CC9" w:rsidP="00A36CC9"/>
        </w:tc>
      </w:tr>
      <w:tr w:rsidR="00A36CC9" w:rsidRPr="009115D6" w14:paraId="19FB4C6D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tcW w:w="562" w:type="dxa"/>
          </w:tcPr>
          <w:p w14:paraId="75E037E6" w14:textId="77777777" w:rsidR="00A36CC9" w:rsidRPr="008A2647" w:rsidRDefault="00A36CC9" w:rsidP="00A36CC9"/>
        </w:tc>
        <w:tc>
          <w:tcPr>
            <w:tcW w:w="3261" w:type="dxa"/>
            <w:vAlign w:val="top"/>
          </w:tcPr>
          <w:p w14:paraId="35CD7C0D" w14:textId="262DBF84" w:rsidR="00A36CC9" w:rsidRPr="008A2647" w:rsidRDefault="00A36CC9" w:rsidP="00A45A99">
            <w:r w:rsidRPr="008A2647">
              <w:t>Research Governance annual progress report submitted (if required)</w:t>
            </w:r>
          </w:p>
        </w:tc>
        <w:tc>
          <w:tcPr>
            <w:tcW w:w="4585" w:type="dxa"/>
            <w:vAlign w:val="top"/>
          </w:tcPr>
          <w:p w14:paraId="271CBE30" w14:textId="129935FB" w:rsidR="00A36CC9" w:rsidRPr="008A2647" w:rsidRDefault="00A36CC9" w:rsidP="00A36CC9">
            <w:r w:rsidRPr="008A2647">
              <w:t xml:space="preserve">Submit </w:t>
            </w:r>
            <w:r w:rsidRPr="008A2647">
              <w:rPr>
                <w:spacing w:val="-2"/>
              </w:rPr>
              <w:t>external HREC</w:t>
            </w:r>
            <w:r w:rsidRPr="008A2647" w:rsidDel="0074045E">
              <w:t xml:space="preserve"> </w:t>
            </w:r>
            <w:r w:rsidRPr="008A2647">
              <w:t>a</w:t>
            </w:r>
            <w:r w:rsidRPr="008A2647">
              <w:rPr>
                <w:spacing w:val="-2"/>
              </w:rPr>
              <w:t>pproved annual progress r</w:t>
            </w:r>
            <w:r w:rsidRPr="008A2647">
              <w:t>eport</w:t>
            </w:r>
            <w:r w:rsidRPr="008A2647">
              <w:rPr>
                <w:spacing w:val="-1"/>
              </w:rPr>
              <w:t xml:space="preserve"> (if </w:t>
            </w:r>
            <w:r w:rsidRPr="008A2647">
              <w:rPr>
                <w:spacing w:val="-2"/>
              </w:rPr>
              <w:t xml:space="preserve">required) </w:t>
            </w:r>
          </w:p>
        </w:tc>
        <w:tc>
          <w:tcPr>
            <w:tcW w:w="1368" w:type="dxa"/>
          </w:tcPr>
          <w:p w14:paraId="14B90B83" w14:textId="77777777" w:rsidR="00A36CC9" w:rsidRPr="008A2647" w:rsidRDefault="00A36CC9" w:rsidP="00A36CC9"/>
        </w:tc>
      </w:tr>
      <w:tr w:rsidR="00A36CC9" w:rsidRPr="009115D6" w14:paraId="18949C5D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6"/>
        </w:trPr>
        <w:tc>
          <w:tcPr>
            <w:tcW w:w="562" w:type="dxa"/>
          </w:tcPr>
          <w:p w14:paraId="58AFAF0A" w14:textId="77777777" w:rsidR="00A36CC9" w:rsidRPr="008A2647" w:rsidRDefault="00A36CC9" w:rsidP="00A36CC9"/>
        </w:tc>
        <w:tc>
          <w:tcPr>
            <w:tcW w:w="3261" w:type="dxa"/>
            <w:vAlign w:val="top"/>
          </w:tcPr>
          <w:p w14:paraId="66DAEA5F" w14:textId="1AB89D93" w:rsidR="00A36CC9" w:rsidRPr="008A2647" w:rsidRDefault="00A36CC9" w:rsidP="00A36CC9">
            <w:r w:rsidRPr="008A2647">
              <w:rPr>
                <w:w w:val="105"/>
              </w:rPr>
              <w:t>Funding</w:t>
            </w:r>
            <w:r w:rsidRPr="008A2647">
              <w:rPr>
                <w:spacing w:val="-10"/>
                <w:w w:val="105"/>
              </w:rPr>
              <w:t xml:space="preserve"> </w:t>
            </w:r>
            <w:r w:rsidRPr="008A2647">
              <w:rPr>
                <w:spacing w:val="-4"/>
                <w:w w:val="105"/>
              </w:rPr>
              <w:t>Body report submitted</w:t>
            </w:r>
          </w:p>
        </w:tc>
        <w:tc>
          <w:tcPr>
            <w:tcW w:w="4585" w:type="dxa"/>
            <w:vAlign w:val="top"/>
          </w:tcPr>
          <w:p w14:paraId="775E333F" w14:textId="3781DD81" w:rsidR="00A36CC9" w:rsidRPr="008A2647" w:rsidRDefault="00A36CC9" w:rsidP="00A36CC9">
            <w:r w:rsidRPr="008A2647">
              <w:t>Annual</w:t>
            </w:r>
            <w:r w:rsidRPr="008A2647">
              <w:rPr>
                <w:spacing w:val="2"/>
              </w:rPr>
              <w:t xml:space="preserve"> </w:t>
            </w:r>
            <w:r w:rsidRPr="008A2647">
              <w:rPr>
                <w:spacing w:val="-2"/>
              </w:rPr>
              <w:t>report submitted</w:t>
            </w:r>
          </w:p>
        </w:tc>
        <w:tc>
          <w:tcPr>
            <w:tcW w:w="1368" w:type="dxa"/>
          </w:tcPr>
          <w:p w14:paraId="73E0F7F0" w14:textId="77777777" w:rsidR="00A36CC9" w:rsidRPr="008A2647" w:rsidRDefault="00A36CC9" w:rsidP="00A36CC9"/>
        </w:tc>
      </w:tr>
      <w:tr w:rsidR="00A36CC9" w:rsidRPr="009115D6" w14:paraId="572E8C75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183F5E19" w14:textId="77777777" w:rsidR="00A36CC9" w:rsidRPr="008A2647" w:rsidRDefault="00A36CC9" w:rsidP="00A36CC9"/>
        </w:tc>
        <w:tc>
          <w:tcPr>
            <w:tcW w:w="3261" w:type="dxa"/>
            <w:vAlign w:val="top"/>
          </w:tcPr>
          <w:p w14:paraId="5209B568" w14:textId="0C1B742F" w:rsidR="00A36CC9" w:rsidRPr="008A2647" w:rsidRDefault="00A36CC9" w:rsidP="00A36CC9">
            <w:r w:rsidRPr="008A2647">
              <w:t xml:space="preserve">Site </w:t>
            </w:r>
            <w:r w:rsidRPr="008A2647">
              <w:rPr>
                <w:spacing w:val="-2"/>
              </w:rPr>
              <w:t xml:space="preserve">enrolment tracked </w:t>
            </w:r>
          </w:p>
        </w:tc>
        <w:tc>
          <w:tcPr>
            <w:tcW w:w="4585" w:type="dxa"/>
            <w:vAlign w:val="top"/>
          </w:tcPr>
          <w:p w14:paraId="598125D4" w14:textId="1444EC25" w:rsidR="00A36CC9" w:rsidRPr="008A2647" w:rsidRDefault="00A36CC9" w:rsidP="00A36CC9">
            <w:r w:rsidRPr="008A2647">
              <w:t>Participants</w:t>
            </w:r>
            <w:r w:rsidRPr="008A2647">
              <w:rPr>
                <w:spacing w:val="-1"/>
              </w:rPr>
              <w:t xml:space="preserve"> </w:t>
            </w:r>
            <w:r w:rsidRPr="008A2647">
              <w:t xml:space="preserve">registered in </w:t>
            </w:r>
            <w:r w:rsidRPr="008A2647">
              <w:rPr>
                <w:spacing w:val="-2"/>
                <w:w w:val="105"/>
              </w:rPr>
              <w:t>database by site</w:t>
            </w:r>
          </w:p>
        </w:tc>
        <w:tc>
          <w:tcPr>
            <w:tcW w:w="1368" w:type="dxa"/>
          </w:tcPr>
          <w:p w14:paraId="4A95280E" w14:textId="77777777" w:rsidR="00A36CC9" w:rsidRPr="008A2647" w:rsidRDefault="00A36CC9" w:rsidP="00A36CC9"/>
        </w:tc>
      </w:tr>
      <w:tr w:rsidR="00A36CC9" w:rsidRPr="009115D6" w14:paraId="1D38F686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2FCF4982" w14:textId="77777777" w:rsidR="00A36CC9" w:rsidRPr="008A2647" w:rsidRDefault="00A36CC9" w:rsidP="00A36CC9"/>
        </w:tc>
        <w:tc>
          <w:tcPr>
            <w:tcW w:w="3261" w:type="dxa"/>
            <w:vAlign w:val="top"/>
          </w:tcPr>
          <w:p w14:paraId="3E43D45F" w14:textId="3323FC58" w:rsidR="00A36CC9" w:rsidRPr="008A2647" w:rsidRDefault="00A36CC9" w:rsidP="00A36CC9">
            <w:r w:rsidRPr="008A2647">
              <w:t xml:space="preserve">Total </w:t>
            </w:r>
            <w:r w:rsidRPr="008A2647">
              <w:rPr>
                <w:spacing w:val="-2"/>
              </w:rPr>
              <w:t xml:space="preserve">enrolment tracked </w:t>
            </w:r>
          </w:p>
        </w:tc>
        <w:tc>
          <w:tcPr>
            <w:tcW w:w="4585" w:type="dxa"/>
            <w:vAlign w:val="top"/>
          </w:tcPr>
          <w:p w14:paraId="4B3719AD" w14:textId="06947897" w:rsidR="00A36CC9" w:rsidRPr="008A2647" w:rsidRDefault="00A36CC9" w:rsidP="00A36CC9">
            <w:r w:rsidRPr="008A2647">
              <w:t>Total</w:t>
            </w:r>
            <w:r w:rsidRPr="008A2647">
              <w:rPr>
                <w:spacing w:val="-2"/>
              </w:rPr>
              <w:t xml:space="preserve"> </w:t>
            </w:r>
            <w:r w:rsidRPr="008A2647">
              <w:t>participants</w:t>
            </w:r>
            <w:r w:rsidRPr="008A2647">
              <w:rPr>
                <w:spacing w:val="-6"/>
              </w:rPr>
              <w:t xml:space="preserve"> </w:t>
            </w:r>
            <w:r w:rsidRPr="008A2647">
              <w:t>registered</w:t>
            </w:r>
            <w:r w:rsidRPr="008A2647">
              <w:rPr>
                <w:spacing w:val="-4"/>
              </w:rPr>
              <w:t xml:space="preserve"> </w:t>
            </w:r>
            <w:r w:rsidRPr="008A2647">
              <w:t>in</w:t>
            </w:r>
            <w:r w:rsidRPr="008A2647">
              <w:rPr>
                <w:spacing w:val="-4"/>
              </w:rPr>
              <w:t xml:space="preserve"> </w:t>
            </w:r>
            <w:r w:rsidRPr="008A2647">
              <w:t>data</w:t>
            </w:r>
            <w:r w:rsidRPr="008A2647">
              <w:rPr>
                <w:spacing w:val="-4"/>
                <w:w w:val="105"/>
              </w:rPr>
              <w:t>base</w:t>
            </w:r>
          </w:p>
        </w:tc>
        <w:tc>
          <w:tcPr>
            <w:tcW w:w="1368" w:type="dxa"/>
          </w:tcPr>
          <w:p w14:paraId="1BE0E189" w14:textId="77777777" w:rsidR="00A36CC9" w:rsidRPr="008A2647" w:rsidRDefault="00A36CC9" w:rsidP="00A36CC9"/>
        </w:tc>
      </w:tr>
      <w:tr w:rsidR="00A36CC9" w:rsidRPr="009115D6" w14:paraId="7A0A087A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2D563D89" w14:textId="77777777" w:rsidR="00A36CC9" w:rsidRPr="008A2647" w:rsidRDefault="00A36CC9" w:rsidP="00A36CC9"/>
        </w:tc>
        <w:tc>
          <w:tcPr>
            <w:tcW w:w="3261" w:type="dxa"/>
            <w:vAlign w:val="top"/>
          </w:tcPr>
          <w:p w14:paraId="608375DA" w14:textId="08E2EA50" w:rsidR="00A36CC9" w:rsidRPr="008A2647" w:rsidRDefault="00A36CC9" w:rsidP="00A36CC9">
            <w:r w:rsidRPr="008A2647">
              <w:rPr>
                <w:spacing w:val="-2"/>
                <w:w w:val="105"/>
              </w:rPr>
              <w:t>Trial information maintained in ANZCTR</w:t>
            </w:r>
          </w:p>
        </w:tc>
        <w:tc>
          <w:tcPr>
            <w:tcW w:w="4585" w:type="dxa"/>
            <w:vAlign w:val="top"/>
          </w:tcPr>
          <w:p w14:paraId="2E4D182B" w14:textId="0443AE0C" w:rsidR="00A36CC9" w:rsidRPr="008A2647" w:rsidRDefault="00A36CC9" w:rsidP="00A36CC9">
            <w:r w:rsidRPr="008A2647">
              <w:t>Update recruitment and additional information if required</w:t>
            </w:r>
          </w:p>
        </w:tc>
        <w:tc>
          <w:tcPr>
            <w:tcW w:w="1368" w:type="dxa"/>
          </w:tcPr>
          <w:p w14:paraId="5EA4F9A5" w14:textId="77777777" w:rsidR="00A36CC9" w:rsidRPr="008A2647" w:rsidRDefault="00A36CC9" w:rsidP="00A36CC9"/>
        </w:tc>
      </w:tr>
      <w:tr w:rsidR="00A36CC9" w:rsidRPr="009115D6" w14:paraId="4961CF4C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72F9E860" w14:textId="77777777" w:rsidR="00A36CC9" w:rsidRPr="008A2647" w:rsidRDefault="00A36CC9" w:rsidP="00A36CC9"/>
        </w:tc>
        <w:tc>
          <w:tcPr>
            <w:tcW w:w="3261" w:type="dxa"/>
            <w:vAlign w:val="top"/>
          </w:tcPr>
          <w:p w14:paraId="78548E74" w14:textId="485A612A" w:rsidR="00A36CC9" w:rsidRPr="008A2647" w:rsidRDefault="00A36CC9" w:rsidP="00A36CC9">
            <w:pPr>
              <w:rPr>
                <w:spacing w:val="-2"/>
                <w:w w:val="105"/>
              </w:rPr>
            </w:pPr>
            <w:r w:rsidRPr="008A2647">
              <w:rPr>
                <w:spacing w:val="-2"/>
                <w:w w:val="105"/>
              </w:rPr>
              <w:t>Communication updates sent</w:t>
            </w:r>
          </w:p>
        </w:tc>
        <w:tc>
          <w:tcPr>
            <w:tcW w:w="4585" w:type="dxa"/>
            <w:vAlign w:val="top"/>
          </w:tcPr>
          <w:p w14:paraId="5EE9E16A" w14:textId="4E4E57D5" w:rsidR="00A36CC9" w:rsidRPr="008A2647" w:rsidRDefault="00A36CC9" w:rsidP="00A36CC9">
            <w:r w:rsidRPr="008A2647">
              <w:rPr>
                <w:spacing w:val="-2"/>
                <w:w w:val="105"/>
              </w:rPr>
              <w:t>Ongoing</w:t>
            </w:r>
            <w:r w:rsidRPr="008A2647">
              <w:rPr>
                <w:spacing w:val="-12"/>
                <w:w w:val="105"/>
              </w:rPr>
              <w:t xml:space="preserve"> </w:t>
            </w:r>
            <w:r w:rsidRPr="008A2647">
              <w:rPr>
                <w:spacing w:val="-2"/>
                <w:w w:val="105"/>
              </w:rPr>
              <w:t>communication</w:t>
            </w:r>
            <w:r w:rsidRPr="008A2647">
              <w:rPr>
                <w:spacing w:val="-11"/>
                <w:w w:val="105"/>
              </w:rPr>
              <w:t xml:space="preserve"> </w:t>
            </w:r>
            <w:r w:rsidRPr="008A2647">
              <w:rPr>
                <w:spacing w:val="-2"/>
                <w:w w:val="105"/>
              </w:rPr>
              <w:t xml:space="preserve">with </w:t>
            </w:r>
            <w:r w:rsidRPr="008A2647">
              <w:rPr>
                <w:w w:val="105"/>
              </w:rPr>
              <w:t>sites and participants regarding trial progress</w:t>
            </w:r>
          </w:p>
        </w:tc>
        <w:tc>
          <w:tcPr>
            <w:tcW w:w="1368" w:type="dxa"/>
          </w:tcPr>
          <w:p w14:paraId="4D79814A" w14:textId="77777777" w:rsidR="00A36CC9" w:rsidRPr="008A2647" w:rsidRDefault="00A36CC9" w:rsidP="00A36CC9"/>
        </w:tc>
      </w:tr>
      <w:tr w:rsidR="00A36CC9" w:rsidRPr="009115D6" w14:paraId="1F985910" w14:textId="77777777" w:rsidTr="001E3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9776" w:type="dxa"/>
            <w:gridSpan w:val="4"/>
          </w:tcPr>
          <w:p w14:paraId="3D0262E2" w14:textId="0279DE29" w:rsidR="00A36CC9" w:rsidRPr="008A2647" w:rsidRDefault="00A645C1" w:rsidP="00A645C1">
            <w:pPr>
              <w:jc w:val="center"/>
              <w:rPr>
                <w:b/>
                <w:bCs/>
              </w:rPr>
            </w:pPr>
            <w:r w:rsidRPr="008A2647">
              <w:rPr>
                <w:b/>
                <w:bCs/>
              </w:rPr>
              <w:t>Budget spend for year: $_________</w:t>
            </w:r>
          </w:p>
        </w:tc>
      </w:tr>
    </w:tbl>
    <w:p w14:paraId="50A9E24A" w14:textId="77777777" w:rsidR="00317934" w:rsidRDefault="00317934" w:rsidP="00317934"/>
    <w:p w14:paraId="505183C9" w14:textId="2490BC1F" w:rsidR="00F43374" w:rsidRDefault="00F43374">
      <w:r>
        <w:br w:type="page"/>
      </w:r>
    </w:p>
    <w:p w14:paraId="07ECB757" w14:textId="4D057868" w:rsidR="00A645C1" w:rsidRPr="006B3969" w:rsidRDefault="00F92788" w:rsidP="00A645C1">
      <w:pPr>
        <w:pStyle w:val="Heading4"/>
        <w:rPr>
          <w:sz w:val="28"/>
          <w:szCs w:val="28"/>
        </w:rPr>
      </w:pPr>
      <w:r w:rsidRPr="006B3969">
        <w:rPr>
          <w:sz w:val="28"/>
          <w:szCs w:val="28"/>
        </w:rPr>
        <w:lastRenderedPageBreak/>
        <w:t>Year # - Final (YYYY)</w:t>
      </w:r>
    </w:p>
    <w:tbl>
      <w:tblPr>
        <w:tblStyle w:val="PrimaryTable"/>
        <w:tblW w:w="9821" w:type="dxa"/>
        <w:tblLook w:val="04A0" w:firstRow="1" w:lastRow="0" w:firstColumn="1" w:lastColumn="0" w:noHBand="0" w:noVBand="1"/>
      </w:tblPr>
      <w:tblGrid>
        <w:gridCol w:w="562"/>
        <w:gridCol w:w="3261"/>
        <w:gridCol w:w="4585"/>
        <w:gridCol w:w="1413"/>
      </w:tblGrid>
      <w:tr w:rsidR="00A645C1" w:rsidRPr="009115D6" w14:paraId="2BE05203" w14:textId="77777777" w:rsidTr="000D3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  <w:tblHeader/>
        </w:trPr>
        <w:tc>
          <w:tcPr>
            <w:tcW w:w="562" w:type="dxa"/>
            <w:vAlign w:val="top"/>
          </w:tcPr>
          <w:p w14:paraId="1F423922" w14:textId="77777777" w:rsidR="00A645C1" w:rsidRPr="006B3969" w:rsidRDefault="00A645C1">
            <w:pPr>
              <w:rPr>
                <w:sz w:val="28"/>
                <w:szCs w:val="28"/>
              </w:rPr>
            </w:pPr>
            <w:r w:rsidRPr="006B3969">
              <w:rPr>
                <w:sz w:val="28"/>
                <w:szCs w:val="28"/>
              </w:rPr>
              <w:t>#</w:t>
            </w:r>
          </w:p>
        </w:tc>
        <w:tc>
          <w:tcPr>
            <w:tcW w:w="3261" w:type="dxa"/>
            <w:vAlign w:val="top"/>
          </w:tcPr>
          <w:p w14:paraId="4A968D7D" w14:textId="77777777" w:rsidR="00A645C1" w:rsidRPr="006B3969" w:rsidRDefault="00A645C1">
            <w:pPr>
              <w:pStyle w:val="TableColumnHeader"/>
            </w:pPr>
            <w:r w:rsidRPr="006B3969">
              <w:t>Milestone</w:t>
            </w:r>
          </w:p>
        </w:tc>
        <w:tc>
          <w:tcPr>
            <w:tcW w:w="4585" w:type="dxa"/>
            <w:vAlign w:val="top"/>
          </w:tcPr>
          <w:p w14:paraId="0CBEE0D6" w14:textId="77777777" w:rsidR="00A645C1" w:rsidRPr="006B3969" w:rsidRDefault="00A645C1">
            <w:pPr>
              <w:pStyle w:val="TableColumnHeader"/>
            </w:pPr>
            <w:r w:rsidRPr="006B3969">
              <w:t>Performance Indicator</w:t>
            </w:r>
          </w:p>
        </w:tc>
        <w:tc>
          <w:tcPr>
            <w:tcW w:w="1413" w:type="dxa"/>
            <w:vAlign w:val="top"/>
          </w:tcPr>
          <w:p w14:paraId="11C41EDA" w14:textId="77777777" w:rsidR="00A645C1" w:rsidRPr="006B3969" w:rsidRDefault="00A645C1">
            <w:pPr>
              <w:pStyle w:val="TableColumnHeader"/>
            </w:pPr>
            <w:r w:rsidRPr="006B3969">
              <w:t>Date</w:t>
            </w:r>
          </w:p>
        </w:tc>
      </w:tr>
      <w:tr w:rsidR="00646B60" w:rsidRPr="009115D6" w14:paraId="5E6C5D95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tcW w:w="562" w:type="dxa"/>
          </w:tcPr>
          <w:p w14:paraId="57B6F523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20E71476" w14:textId="3410702A" w:rsidR="00646B60" w:rsidRPr="008A2647" w:rsidRDefault="00646B60" w:rsidP="00646B60">
            <w:r w:rsidRPr="008A2647">
              <w:rPr>
                <w:spacing w:val="-4"/>
                <w:w w:val="105"/>
              </w:rPr>
              <w:t>Last</w:t>
            </w:r>
            <w:r w:rsidRPr="008A2647">
              <w:rPr>
                <w:spacing w:val="-7"/>
                <w:w w:val="105"/>
              </w:rPr>
              <w:t xml:space="preserve"> </w:t>
            </w:r>
            <w:r w:rsidRPr="008A2647">
              <w:rPr>
                <w:spacing w:val="-4"/>
                <w:w w:val="105"/>
              </w:rPr>
              <w:t xml:space="preserve">participant </w:t>
            </w:r>
            <w:r w:rsidRPr="008A2647">
              <w:rPr>
                <w:spacing w:val="-2"/>
                <w:w w:val="105"/>
              </w:rPr>
              <w:t>follow-up</w:t>
            </w:r>
            <w:r w:rsidRPr="008A2647">
              <w:rPr>
                <w:spacing w:val="-4"/>
                <w:w w:val="105"/>
              </w:rPr>
              <w:t xml:space="preserve"> completed</w:t>
            </w:r>
          </w:p>
        </w:tc>
        <w:tc>
          <w:tcPr>
            <w:tcW w:w="4585" w:type="dxa"/>
            <w:vAlign w:val="top"/>
          </w:tcPr>
          <w:p w14:paraId="5C08B70D" w14:textId="75ABC1C3" w:rsidR="00646B60" w:rsidRPr="008A2647" w:rsidRDefault="00646B60" w:rsidP="00646B60">
            <w:r w:rsidRPr="008A2647">
              <w:rPr>
                <w:spacing w:val="-2"/>
                <w:w w:val="105"/>
              </w:rPr>
              <w:t>Last participant last visit</w:t>
            </w:r>
            <w:r w:rsidRPr="008A2647">
              <w:rPr>
                <w:spacing w:val="-12"/>
                <w:w w:val="105"/>
              </w:rPr>
              <w:t xml:space="preserve"> (LPLV)</w:t>
            </w:r>
            <w:r w:rsidRPr="008A2647">
              <w:rPr>
                <w:spacing w:val="-2"/>
                <w:w w:val="105"/>
              </w:rPr>
              <w:t xml:space="preserve"> completed</w:t>
            </w:r>
          </w:p>
        </w:tc>
        <w:tc>
          <w:tcPr>
            <w:tcW w:w="1413" w:type="dxa"/>
          </w:tcPr>
          <w:p w14:paraId="556352CD" w14:textId="77777777" w:rsidR="00646B60" w:rsidRPr="008A2647" w:rsidRDefault="00646B60" w:rsidP="00646B60"/>
        </w:tc>
      </w:tr>
      <w:tr w:rsidR="00646B60" w:rsidRPr="009115D6" w14:paraId="57F26F2A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tcW w:w="562" w:type="dxa"/>
          </w:tcPr>
          <w:p w14:paraId="7E4F1888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646ADCC2" w14:textId="5935531E" w:rsidR="00646B60" w:rsidRPr="008A2647" w:rsidRDefault="00646B60" w:rsidP="00646B60">
            <w:r w:rsidRPr="008A2647">
              <w:rPr>
                <w:spacing w:val="-4"/>
                <w:w w:val="105"/>
              </w:rPr>
              <w:t>Trial close-out</w:t>
            </w:r>
            <w:r w:rsidRPr="008A2647">
              <w:rPr>
                <w:spacing w:val="-6"/>
                <w:w w:val="105"/>
              </w:rPr>
              <w:t xml:space="preserve"> </w:t>
            </w:r>
            <w:r w:rsidRPr="008A2647">
              <w:rPr>
                <w:spacing w:val="-4"/>
                <w:w w:val="105"/>
              </w:rPr>
              <w:t xml:space="preserve">procedures </w:t>
            </w:r>
            <w:r w:rsidRPr="008A2647">
              <w:rPr>
                <w:w w:val="105"/>
              </w:rPr>
              <w:t>sent to site(s)</w:t>
            </w:r>
          </w:p>
        </w:tc>
        <w:tc>
          <w:tcPr>
            <w:tcW w:w="4585" w:type="dxa"/>
            <w:vAlign w:val="top"/>
          </w:tcPr>
          <w:p w14:paraId="72A3E906" w14:textId="6DC29AB6" w:rsidR="00646B60" w:rsidRPr="008A2647" w:rsidRDefault="00646B60" w:rsidP="00646B60">
            <w:r w:rsidRPr="008A2647">
              <w:t xml:space="preserve">Site(s) notified of close-out </w:t>
            </w:r>
            <w:r w:rsidRPr="008A2647">
              <w:rPr>
                <w:spacing w:val="-2"/>
                <w:w w:val="105"/>
              </w:rPr>
              <w:t>procedures</w:t>
            </w:r>
          </w:p>
        </w:tc>
        <w:tc>
          <w:tcPr>
            <w:tcW w:w="1413" w:type="dxa"/>
          </w:tcPr>
          <w:p w14:paraId="152F7043" w14:textId="77777777" w:rsidR="00646B60" w:rsidRPr="008A2647" w:rsidRDefault="00646B60" w:rsidP="00646B60"/>
        </w:tc>
      </w:tr>
      <w:tr w:rsidR="00646B60" w:rsidRPr="009115D6" w14:paraId="7CC6F44E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tcW w:w="562" w:type="dxa"/>
          </w:tcPr>
          <w:p w14:paraId="0A9F7A46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7E554C54" w14:textId="5DB618C6" w:rsidR="00646B60" w:rsidRPr="008A2647" w:rsidRDefault="00646B60" w:rsidP="00646B60">
            <w:r w:rsidRPr="008A2647">
              <w:rPr>
                <w:spacing w:val="-2"/>
                <w:w w:val="105"/>
              </w:rPr>
              <w:t>Last</w:t>
            </w:r>
            <w:r w:rsidRPr="008A2647">
              <w:rPr>
                <w:spacing w:val="-10"/>
                <w:w w:val="105"/>
              </w:rPr>
              <w:t xml:space="preserve"> </w:t>
            </w:r>
            <w:r w:rsidRPr="008A2647">
              <w:rPr>
                <w:spacing w:val="-2"/>
                <w:w w:val="105"/>
              </w:rPr>
              <w:t>trial</w:t>
            </w:r>
            <w:r w:rsidRPr="008A2647">
              <w:rPr>
                <w:spacing w:val="-8"/>
                <w:w w:val="105"/>
              </w:rPr>
              <w:t xml:space="preserve"> </w:t>
            </w:r>
            <w:r w:rsidRPr="008A2647">
              <w:rPr>
                <w:spacing w:val="-2"/>
                <w:w w:val="105"/>
              </w:rPr>
              <w:t>site</w:t>
            </w:r>
            <w:r w:rsidRPr="008A2647">
              <w:rPr>
                <w:spacing w:val="-9"/>
                <w:w w:val="105"/>
              </w:rPr>
              <w:t xml:space="preserve"> </w:t>
            </w:r>
            <w:r w:rsidRPr="008A2647">
              <w:rPr>
                <w:spacing w:val="-2"/>
                <w:w w:val="105"/>
              </w:rPr>
              <w:t>closed</w:t>
            </w:r>
          </w:p>
        </w:tc>
        <w:tc>
          <w:tcPr>
            <w:tcW w:w="4585" w:type="dxa"/>
            <w:vAlign w:val="top"/>
          </w:tcPr>
          <w:p w14:paraId="295E31F8" w14:textId="2DE14A0F" w:rsidR="00646B60" w:rsidRPr="008A2647" w:rsidRDefault="00646B60" w:rsidP="00646B60">
            <w:r w:rsidRPr="008A2647">
              <w:t>Notifications</w:t>
            </w:r>
            <w:r w:rsidRPr="008A2647">
              <w:rPr>
                <w:spacing w:val="-8"/>
              </w:rPr>
              <w:t xml:space="preserve"> </w:t>
            </w:r>
            <w:r w:rsidRPr="008A2647">
              <w:t>sent</w:t>
            </w:r>
            <w:r w:rsidRPr="008A2647">
              <w:rPr>
                <w:spacing w:val="-6"/>
              </w:rPr>
              <w:t xml:space="preserve"> </w:t>
            </w:r>
            <w:r w:rsidRPr="008A2647">
              <w:t>to</w:t>
            </w:r>
            <w:r w:rsidRPr="008A2647">
              <w:rPr>
                <w:spacing w:val="-3"/>
              </w:rPr>
              <w:t xml:space="preserve"> </w:t>
            </w:r>
            <w:r w:rsidRPr="008A2647">
              <w:t>site</w:t>
            </w:r>
            <w:r w:rsidRPr="008A2647">
              <w:rPr>
                <w:spacing w:val="-6"/>
              </w:rPr>
              <w:t xml:space="preserve"> </w:t>
            </w:r>
            <w:r w:rsidRPr="008A2647">
              <w:t xml:space="preserve">for </w:t>
            </w:r>
            <w:r w:rsidRPr="008A2647">
              <w:rPr>
                <w:w w:val="105"/>
              </w:rPr>
              <w:t>close-out and database locked</w:t>
            </w:r>
          </w:p>
        </w:tc>
        <w:tc>
          <w:tcPr>
            <w:tcW w:w="1413" w:type="dxa"/>
          </w:tcPr>
          <w:p w14:paraId="1DAFCFE3" w14:textId="77777777" w:rsidR="00646B60" w:rsidRPr="008A2647" w:rsidRDefault="00646B60" w:rsidP="00646B60"/>
        </w:tc>
      </w:tr>
      <w:tr w:rsidR="00646B60" w:rsidRPr="009115D6" w14:paraId="225BE2FC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6"/>
        </w:trPr>
        <w:tc>
          <w:tcPr>
            <w:tcW w:w="562" w:type="dxa"/>
          </w:tcPr>
          <w:p w14:paraId="7797410E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00A7A582" w14:textId="36E2EB08" w:rsidR="00646B60" w:rsidRPr="008A2647" w:rsidRDefault="00646B60" w:rsidP="00646B60">
            <w:r w:rsidRPr="008A2647">
              <w:t>Primary</w:t>
            </w:r>
            <w:r w:rsidRPr="008A2647">
              <w:rPr>
                <w:spacing w:val="11"/>
              </w:rPr>
              <w:t xml:space="preserve"> </w:t>
            </w:r>
            <w:r w:rsidRPr="008A2647">
              <w:rPr>
                <w:spacing w:val="-2"/>
              </w:rPr>
              <w:t>Endpoint</w:t>
            </w:r>
          </w:p>
        </w:tc>
        <w:tc>
          <w:tcPr>
            <w:tcW w:w="4585" w:type="dxa"/>
            <w:vAlign w:val="top"/>
          </w:tcPr>
          <w:p w14:paraId="3A852399" w14:textId="3A5F539E" w:rsidR="00646B60" w:rsidRPr="008A2647" w:rsidRDefault="00646B60" w:rsidP="00646B60">
            <w:r w:rsidRPr="008A2647">
              <w:t>Initial</w:t>
            </w:r>
            <w:r w:rsidRPr="008A2647">
              <w:rPr>
                <w:spacing w:val="14"/>
              </w:rPr>
              <w:t xml:space="preserve"> </w:t>
            </w:r>
            <w:r w:rsidRPr="008A2647">
              <w:t>analysis</w:t>
            </w:r>
            <w:r w:rsidRPr="008A2647">
              <w:rPr>
                <w:spacing w:val="9"/>
              </w:rPr>
              <w:t xml:space="preserve"> </w:t>
            </w:r>
            <w:r w:rsidRPr="008A2647">
              <w:rPr>
                <w:spacing w:val="-2"/>
              </w:rPr>
              <w:t>completed</w:t>
            </w:r>
          </w:p>
        </w:tc>
        <w:tc>
          <w:tcPr>
            <w:tcW w:w="1413" w:type="dxa"/>
          </w:tcPr>
          <w:p w14:paraId="20B38757" w14:textId="77777777" w:rsidR="00646B60" w:rsidRPr="008A2647" w:rsidRDefault="00646B60" w:rsidP="00646B60"/>
        </w:tc>
      </w:tr>
      <w:tr w:rsidR="00646B60" w:rsidRPr="009115D6" w14:paraId="6DF16FDB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3A1F90E0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6805A51C" w14:textId="7617B9B3" w:rsidR="00646B60" w:rsidRPr="008A2647" w:rsidRDefault="00646B60" w:rsidP="00646B60">
            <w:r w:rsidRPr="008A2647">
              <w:rPr>
                <w:spacing w:val="2"/>
              </w:rPr>
              <w:t>Secondary</w:t>
            </w:r>
            <w:r w:rsidRPr="008A2647">
              <w:rPr>
                <w:spacing w:val="11"/>
              </w:rPr>
              <w:t xml:space="preserve"> </w:t>
            </w:r>
            <w:r w:rsidRPr="008A2647">
              <w:rPr>
                <w:spacing w:val="-2"/>
              </w:rPr>
              <w:t>Endpoint</w:t>
            </w:r>
          </w:p>
        </w:tc>
        <w:tc>
          <w:tcPr>
            <w:tcW w:w="4585" w:type="dxa"/>
            <w:vAlign w:val="top"/>
          </w:tcPr>
          <w:p w14:paraId="3B9C04CE" w14:textId="073BF80D" w:rsidR="00646B60" w:rsidRPr="008A2647" w:rsidRDefault="00646B60" w:rsidP="00646B60">
            <w:r w:rsidRPr="008A2647">
              <w:t>Full analysis</w:t>
            </w:r>
            <w:r w:rsidRPr="008A2647">
              <w:rPr>
                <w:spacing w:val="10"/>
              </w:rPr>
              <w:t xml:space="preserve"> </w:t>
            </w:r>
            <w:r w:rsidRPr="008A2647">
              <w:rPr>
                <w:spacing w:val="-2"/>
              </w:rPr>
              <w:t>completed</w:t>
            </w:r>
          </w:p>
        </w:tc>
        <w:tc>
          <w:tcPr>
            <w:tcW w:w="1413" w:type="dxa"/>
          </w:tcPr>
          <w:p w14:paraId="6B71204F" w14:textId="77777777" w:rsidR="00646B60" w:rsidRPr="008A2647" w:rsidRDefault="00646B60" w:rsidP="00646B60"/>
        </w:tc>
      </w:tr>
      <w:tr w:rsidR="00646B60" w:rsidRPr="009115D6" w14:paraId="659B4339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625D19D2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28B47178" w14:textId="22A7AD1E" w:rsidR="00646B60" w:rsidRPr="008A2647" w:rsidRDefault="00646B60" w:rsidP="00646B60">
            <w:r w:rsidRPr="008A2647">
              <w:t>HREC</w:t>
            </w:r>
            <w:r w:rsidRPr="008A2647">
              <w:rPr>
                <w:spacing w:val="18"/>
              </w:rPr>
              <w:t xml:space="preserve"> final </w:t>
            </w:r>
            <w:r w:rsidRPr="008A2647">
              <w:rPr>
                <w:spacing w:val="-2"/>
              </w:rPr>
              <w:t xml:space="preserve">report submitted </w:t>
            </w:r>
          </w:p>
        </w:tc>
        <w:tc>
          <w:tcPr>
            <w:tcW w:w="4585" w:type="dxa"/>
            <w:vAlign w:val="top"/>
          </w:tcPr>
          <w:p w14:paraId="2D71DCD1" w14:textId="15A919B0" w:rsidR="00646B60" w:rsidRPr="008A2647" w:rsidRDefault="00646B60" w:rsidP="00646B60">
            <w:r w:rsidRPr="008A2647">
              <w:rPr>
                <w:spacing w:val="-2"/>
                <w:w w:val="105"/>
              </w:rPr>
              <w:t>Final report with study</w:t>
            </w:r>
            <w:r w:rsidRPr="008A2647">
              <w:rPr>
                <w:spacing w:val="-8"/>
                <w:w w:val="105"/>
              </w:rPr>
              <w:t xml:space="preserve"> r</w:t>
            </w:r>
            <w:r w:rsidRPr="008A2647">
              <w:rPr>
                <w:spacing w:val="-2"/>
                <w:w w:val="105"/>
              </w:rPr>
              <w:t>esults and publications (as applicable) submitted</w:t>
            </w:r>
          </w:p>
        </w:tc>
        <w:tc>
          <w:tcPr>
            <w:tcW w:w="1413" w:type="dxa"/>
          </w:tcPr>
          <w:p w14:paraId="0430F7B3" w14:textId="77777777" w:rsidR="00646B60" w:rsidRPr="008A2647" w:rsidRDefault="00646B60" w:rsidP="00646B60"/>
        </w:tc>
      </w:tr>
      <w:tr w:rsidR="00646B60" w:rsidRPr="009115D6" w14:paraId="3A10586E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106EE090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08A9BBA6" w14:textId="134B3AD9" w:rsidR="00646B60" w:rsidRPr="008A2647" w:rsidRDefault="00646B60" w:rsidP="00646B60">
            <w:r w:rsidRPr="008A2647">
              <w:t>Research Governance</w:t>
            </w:r>
            <w:r w:rsidRPr="008A2647">
              <w:rPr>
                <w:spacing w:val="18"/>
              </w:rPr>
              <w:t xml:space="preserve"> final </w:t>
            </w:r>
            <w:r w:rsidRPr="008A2647">
              <w:rPr>
                <w:spacing w:val="-2"/>
              </w:rPr>
              <w:t>report submitted (if required)</w:t>
            </w:r>
          </w:p>
        </w:tc>
        <w:tc>
          <w:tcPr>
            <w:tcW w:w="4585" w:type="dxa"/>
            <w:vAlign w:val="top"/>
          </w:tcPr>
          <w:p w14:paraId="72907FC8" w14:textId="481D5C5E" w:rsidR="00646B60" w:rsidRPr="008A2647" w:rsidRDefault="00646B60" w:rsidP="00646B60">
            <w:r w:rsidRPr="008A2647">
              <w:t xml:space="preserve">Submit </w:t>
            </w:r>
            <w:r w:rsidRPr="008A2647">
              <w:rPr>
                <w:spacing w:val="-2"/>
              </w:rPr>
              <w:t>external HREC</w:t>
            </w:r>
            <w:r w:rsidRPr="008A2647" w:rsidDel="0074045E">
              <w:t xml:space="preserve"> </w:t>
            </w:r>
            <w:r w:rsidRPr="008A2647">
              <w:t>a</w:t>
            </w:r>
            <w:r w:rsidRPr="008A2647">
              <w:rPr>
                <w:spacing w:val="-2"/>
              </w:rPr>
              <w:t>pproved final progress r</w:t>
            </w:r>
            <w:r w:rsidRPr="008A2647">
              <w:t>eport</w:t>
            </w:r>
            <w:r w:rsidRPr="008A2647">
              <w:rPr>
                <w:spacing w:val="-1"/>
              </w:rPr>
              <w:t xml:space="preserve"> (if </w:t>
            </w:r>
            <w:r w:rsidRPr="008A2647">
              <w:rPr>
                <w:spacing w:val="-2"/>
              </w:rPr>
              <w:t>required)</w:t>
            </w:r>
          </w:p>
        </w:tc>
        <w:tc>
          <w:tcPr>
            <w:tcW w:w="1413" w:type="dxa"/>
          </w:tcPr>
          <w:p w14:paraId="2C830981" w14:textId="77777777" w:rsidR="00646B60" w:rsidRPr="008A2647" w:rsidRDefault="00646B60" w:rsidP="00646B60"/>
        </w:tc>
      </w:tr>
      <w:tr w:rsidR="00646B60" w:rsidRPr="009115D6" w14:paraId="1A8020C7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201D4124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1D58B901" w14:textId="296D4B35" w:rsidR="00646B60" w:rsidRPr="008A2647" w:rsidRDefault="00646B60" w:rsidP="00646B60">
            <w:pPr>
              <w:rPr>
                <w:spacing w:val="-2"/>
                <w:w w:val="105"/>
              </w:rPr>
            </w:pPr>
            <w:r w:rsidRPr="008A2647">
              <w:rPr>
                <w:spacing w:val="-2"/>
                <w:w w:val="105"/>
              </w:rPr>
              <w:t>Trial information maintained in ANZCTR</w:t>
            </w:r>
          </w:p>
        </w:tc>
        <w:tc>
          <w:tcPr>
            <w:tcW w:w="4585" w:type="dxa"/>
            <w:vAlign w:val="top"/>
          </w:tcPr>
          <w:p w14:paraId="6FBE144E" w14:textId="60EAE78D" w:rsidR="00646B60" w:rsidRPr="008A2647" w:rsidRDefault="00646B60" w:rsidP="00646B60">
            <w:r w:rsidRPr="008A2647">
              <w:t>Update</w:t>
            </w:r>
            <w:r w:rsidRPr="008A2647">
              <w:rPr>
                <w:spacing w:val="-1"/>
              </w:rPr>
              <w:t xml:space="preserve"> </w:t>
            </w:r>
            <w:r w:rsidRPr="008A2647">
              <w:t>final</w:t>
            </w:r>
            <w:r w:rsidRPr="008A2647">
              <w:rPr>
                <w:spacing w:val="1"/>
              </w:rPr>
              <w:t xml:space="preserve"> </w:t>
            </w:r>
            <w:r w:rsidRPr="008A2647">
              <w:rPr>
                <w:spacing w:val="-2"/>
              </w:rPr>
              <w:t>information</w:t>
            </w:r>
          </w:p>
        </w:tc>
        <w:tc>
          <w:tcPr>
            <w:tcW w:w="1413" w:type="dxa"/>
          </w:tcPr>
          <w:p w14:paraId="6A1DF656" w14:textId="77777777" w:rsidR="00646B60" w:rsidRPr="008A2647" w:rsidRDefault="00646B60" w:rsidP="00646B60"/>
        </w:tc>
      </w:tr>
      <w:tr w:rsidR="00646B60" w:rsidRPr="009115D6" w14:paraId="58659B6F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4687715B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55147D75" w14:textId="4D08C638" w:rsidR="00646B60" w:rsidRPr="008A2647" w:rsidRDefault="00646B60" w:rsidP="00646B60">
            <w:pPr>
              <w:rPr>
                <w:spacing w:val="-2"/>
                <w:w w:val="105"/>
              </w:rPr>
            </w:pPr>
            <w:r w:rsidRPr="008A2647">
              <w:t>Final communication</w:t>
            </w:r>
            <w:r w:rsidRPr="008A2647">
              <w:rPr>
                <w:spacing w:val="15"/>
              </w:rPr>
              <w:t xml:space="preserve"> sent </w:t>
            </w:r>
            <w:r w:rsidRPr="008A2647">
              <w:t>to</w:t>
            </w:r>
            <w:r w:rsidRPr="008A2647">
              <w:rPr>
                <w:spacing w:val="18"/>
              </w:rPr>
              <w:t xml:space="preserve"> </w:t>
            </w:r>
            <w:r w:rsidRPr="008A2647">
              <w:rPr>
                <w:spacing w:val="-2"/>
              </w:rPr>
              <w:t>sites</w:t>
            </w:r>
          </w:p>
        </w:tc>
        <w:tc>
          <w:tcPr>
            <w:tcW w:w="4585" w:type="dxa"/>
            <w:vAlign w:val="top"/>
          </w:tcPr>
          <w:p w14:paraId="0E1DE3B3" w14:textId="64A92477" w:rsidR="00646B60" w:rsidRPr="008A2647" w:rsidRDefault="00646B60" w:rsidP="00646B60">
            <w:r w:rsidRPr="008A2647">
              <w:rPr>
                <w:spacing w:val="-2"/>
                <w:w w:val="105"/>
              </w:rPr>
              <w:t>Study</w:t>
            </w:r>
            <w:r w:rsidRPr="008A2647">
              <w:rPr>
                <w:spacing w:val="-8"/>
                <w:w w:val="105"/>
              </w:rPr>
              <w:t xml:space="preserve"> </w:t>
            </w:r>
            <w:r w:rsidRPr="008A2647">
              <w:rPr>
                <w:spacing w:val="-2"/>
                <w:w w:val="105"/>
              </w:rPr>
              <w:t>results sent</w:t>
            </w:r>
          </w:p>
        </w:tc>
        <w:tc>
          <w:tcPr>
            <w:tcW w:w="1413" w:type="dxa"/>
          </w:tcPr>
          <w:p w14:paraId="2BB4F69C" w14:textId="77777777" w:rsidR="00646B60" w:rsidRPr="008A2647" w:rsidRDefault="00646B60" w:rsidP="00646B60"/>
        </w:tc>
      </w:tr>
      <w:tr w:rsidR="00646B60" w:rsidRPr="009115D6" w14:paraId="59CA8AA8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20397528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575038ED" w14:textId="4A36377B" w:rsidR="00646B60" w:rsidRPr="008A2647" w:rsidRDefault="00646B60" w:rsidP="00646B60">
            <w:r w:rsidRPr="008A2647">
              <w:t>Final communication</w:t>
            </w:r>
            <w:r w:rsidRPr="008A2647">
              <w:rPr>
                <w:spacing w:val="15"/>
              </w:rPr>
              <w:t xml:space="preserve"> sent </w:t>
            </w:r>
            <w:r w:rsidRPr="008A2647">
              <w:t>to</w:t>
            </w:r>
            <w:r w:rsidRPr="008A2647">
              <w:rPr>
                <w:spacing w:val="18"/>
              </w:rPr>
              <w:t xml:space="preserve"> </w:t>
            </w:r>
            <w:r w:rsidRPr="008A2647">
              <w:rPr>
                <w:spacing w:val="-2"/>
              </w:rPr>
              <w:t>participants</w:t>
            </w:r>
          </w:p>
        </w:tc>
        <w:tc>
          <w:tcPr>
            <w:tcW w:w="4585" w:type="dxa"/>
            <w:vAlign w:val="top"/>
          </w:tcPr>
          <w:p w14:paraId="3BA4BB2F" w14:textId="1CFB4B78" w:rsidR="00646B60" w:rsidRPr="008A2647" w:rsidRDefault="00646B60" w:rsidP="00646B60">
            <w:pPr>
              <w:rPr>
                <w:spacing w:val="-2"/>
                <w:w w:val="105"/>
              </w:rPr>
            </w:pPr>
            <w:r w:rsidRPr="008A2647">
              <w:rPr>
                <w:spacing w:val="-2"/>
                <w:w w:val="105"/>
              </w:rPr>
              <w:t>Lay summary of study</w:t>
            </w:r>
            <w:r w:rsidRPr="008A2647">
              <w:rPr>
                <w:spacing w:val="-8"/>
                <w:w w:val="105"/>
              </w:rPr>
              <w:t xml:space="preserve"> </w:t>
            </w:r>
            <w:r w:rsidRPr="008A2647">
              <w:rPr>
                <w:spacing w:val="-2"/>
                <w:w w:val="105"/>
              </w:rPr>
              <w:t>results sent</w:t>
            </w:r>
          </w:p>
        </w:tc>
        <w:tc>
          <w:tcPr>
            <w:tcW w:w="1413" w:type="dxa"/>
          </w:tcPr>
          <w:p w14:paraId="39ADC0CF" w14:textId="77777777" w:rsidR="00646B60" w:rsidRPr="008A2647" w:rsidRDefault="00646B60" w:rsidP="00646B60"/>
        </w:tc>
      </w:tr>
      <w:tr w:rsidR="00646B60" w:rsidRPr="009115D6" w14:paraId="32DB36AE" w14:textId="77777777" w:rsidTr="000D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0B41FE0A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7DBB6C5E" w14:textId="1ECD6DD5" w:rsidR="00646B60" w:rsidRPr="008A2647" w:rsidRDefault="00646B60" w:rsidP="00646B60">
            <w:r w:rsidRPr="008A2647">
              <w:t>Presentations</w:t>
            </w:r>
            <w:r w:rsidRPr="008A2647">
              <w:rPr>
                <w:spacing w:val="10"/>
              </w:rPr>
              <w:t xml:space="preserve"> </w:t>
            </w:r>
            <w:r w:rsidRPr="008A2647">
              <w:t>and</w:t>
            </w:r>
            <w:r w:rsidRPr="008A2647">
              <w:rPr>
                <w:spacing w:val="10"/>
              </w:rPr>
              <w:t xml:space="preserve"> </w:t>
            </w:r>
            <w:r w:rsidRPr="008A2647">
              <w:rPr>
                <w:spacing w:val="-2"/>
              </w:rPr>
              <w:t>publications</w:t>
            </w:r>
          </w:p>
        </w:tc>
        <w:tc>
          <w:tcPr>
            <w:tcW w:w="4585" w:type="dxa"/>
            <w:vAlign w:val="top"/>
          </w:tcPr>
          <w:p w14:paraId="1A394ED5" w14:textId="49FB35D5" w:rsidR="00646B60" w:rsidRPr="008A2647" w:rsidRDefault="00646B60" w:rsidP="00646B60">
            <w:pPr>
              <w:rPr>
                <w:spacing w:val="-2"/>
                <w:w w:val="105"/>
              </w:rPr>
            </w:pPr>
            <w:r w:rsidRPr="008A2647">
              <w:rPr>
                <w:w w:val="105"/>
              </w:rPr>
              <w:t xml:space="preserve">Abstract submitted to </w:t>
            </w:r>
            <w:r w:rsidRPr="008A2647">
              <w:t>conferences</w:t>
            </w:r>
            <w:r w:rsidRPr="008A2647">
              <w:rPr>
                <w:spacing w:val="-2"/>
              </w:rPr>
              <w:t xml:space="preserve"> </w:t>
            </w:r>
            <w:r w:rsidRPr="008A2647">
              <w:t>and</w:t>
            </w:r>
            <w:r w:rsidRPr="008A2647">
              <w:rPr>
                <w:spacing w:val="-2"/>
              </w:rPr>
              <w:t xml:space="preserve"> </w:t>
            </w:r>
            <w:r w:rsidRPr="008A2647">
              <w:t>journals</w:t>
            </w:r>
          </w:p>
        </w:tc>
        <w:tc>
          <w:tcPr>
            <w:tcW w:w="1413" w:type="dxa"/>
          </w:tcPr>
          <w:p w14:paraId="2391FE73" w14:textId="77777777" w:rsidR="00646B60" w:rsidRPr="008A2647" w:rsidRDefault="00646B60" w:rsidP="00646B60"/>
        </w:tc>
      </w:tr>
      <w:tr w:rsidR="00646B60" w:rsidRPr="009115D6" w14:paraId="35A938B5" w14:textId="77777777" w:rsidTr="000D3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562" w:type="dxa"/>
          </w:tcPr>
          <w:p w14:paraId="47047047" w14:textId="77777777" w:rsidR="00646B60" w:rsidRPr="008A2647" w:rsidRDefault="00646B60" w:rsidP="00646B60"/>
        </w:tc>
        <w:tc>
          <w:tcPr>
            <w:tcW w:w="3261" w:type="dxa"/>
            <w:vAlign w:val="top"/>
          </w:tcPr>
          <w:p w14:paraId="105436DA" w14:textId="37F1386B" w:rsidR="00646B60" w:rsidRPr="008A2647" w:rsidRDefault="00646B60" w:rsidP="00646B60">
            <w:r w:rsidRPr="008A2647">
              <w:rPr>
                <w:w w:val="105"/>
              </w:rPr>
              <w:t>Funding</w:t>
            </w:r>
            <w:r w:rsidRPr="008A2647">
              <w:rPr>
                <w:spacing w:val="-10"/>
                <w:w w:val="105"/>
              </w:rPr>
              <w:t xml:space="preserve"> </w:t>
            </w:r>
            <w:r w:rsidRPr="008A2647">
              <w:rPr>
                <w:spacing w:val="-4"/>
                <w:w w:val="105"/>
              </w:rPr>
              <w:t>Body final report submitted</w:t>
            </w:r>
          </w:p>
        </w:tc>
        <w:tc>
          <w:tcPr>
            <w:tcW w:w="4585" w:type="dxa"/>
            <w:vAlign w:val="top"/>
          </w:tcPr>
          <w:p w14:paraId="09C9019F" w14:textId="3C0E3158" w:rsidR="00646B60" w:rsidRPr="008A2647" w:rsidRDefault="00646B60" w:rsidP="00646B60">
            <w:pPr>
              <w:rPr>
                <w:w w:val="105"/>
              </w:rPr>
            </w:pPr>
            <w:r w:rsidRPr="008A2647">
              <w:rPr>
                <w:w w:val="105"/>
              </w:rPr>
              <w:t>Final</w:t>
            </w:r>
            <w:r w:rsidRPr="008A2647">
              <w:rPr>
                <w:spacing w:val="-8"/>
                <w:w w:val="105"/>
              </w:rPr>
              <w:t xml:space="preserve"> </w:t>
            </w:r>
            <w:r w:rsidRPr="008A2647">
              <w:rPr>
                <w:spacing w:val="-2"/>
                <w:w w:val="105"/>
              </w:rPr>
              <w:t>report submitted</w:t>
            </w:r>
          </w:p>
        </w:tc>
        <w:tc>
          <w:tcPr>
            <w:tcW w:w="1413" w:type="dxa"/>
          </w:tcPr>
          <w:p w14:paraId="7F4FDB9E" w14:textId="77777777" w:rsidR="00646B60" w:rsidRPr="008A2647" w:rsidRDefault="00646B60" w:rsidP="00646B60"/>
        </w:tc>
      </w:tr>
      <w:tr w:rsidR="003807AF" w:rsidRPr="009115D6" w14:paraId="0D84DDDB" w14:textId="77777777" w:rsidTr="001E3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9821" w:type="dxa"/>
            <w:gridSpan w:val="4"/>
            <w:vAlign w:val="top"/>
          </w:tcPr>
          <w:p w14:paraId="46823DAD" w14:textId="214BBE0E" w:rsidR="003807AF" w:rsidRPr="008A2647" w:rsidRDefault="003807AF" w:rsidP="003807AF">
            <w:pPr>
              <w:jc w:val="center"/>
              <w:rPr>
                <w:b/>
                <w:bCs/>
              </w:rPr>
            </w:pPr>
            <w:r w:rsidRPr="008A2647">
              <w:rPr>
                <w:b/>
                <w:bCs/>
              </w:rPr>
              <w:t>Budget spend for year: $________</w:t>
            </w:r>
          </w:p>
        </w:tc>
      </w:tr>
      <w:tr w:rsidR="003807AF" w:rsidRPr="009115D6" w14:paraId="438F4557" w14:textId="77777777" w:rsidTr="001E3F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1"/>
        </w:trPr>
        <w:tc>
          <w:tcPr>
            <w:tcW w:w="9821" w:type="dxa"/>
            <w:gridSpan w:val="4"/>
            <w:vAlign w:val="top"/>
          </w:tcPr>
          <w:p w14:paraId="05AC719D" w14:textId="71C6D961" w:rsidR="003807AF" w:rsidRPr="008A2647" w:rsidRDefault="003807AF" w:rsidP="003807AF">
            <w:pPr>
              <w:jc w:val="center"/>
              <w:rPr>
                <w:b/>
                <w:bCs/>
              </w:rPr>
            </w:pPr>
            <w:r w:rsidRPr="008A2647">
              <w:rPr>
                <w:b/>
                <w:bCs/>
              </w:rPr>
              <w:t xml:space="preserve">TOTAL </w:t>
            </w:r>
            <w:proofErr w:type="gramStart"/>
            <w:r w:rsidRPr="008A2647">
              <w:rPr>
                <w:b/>
                <w:bCs/>
              </w:rPr>
              <w:t>budget</w:t>
            </w:r>
            <w:proofErr w:type="gramEnd"/>
            <w:r w:rsidRPr="008A2647">
              <w:rPr>
                <w:b/>
                <w:bCs/>
              </w:rPr>
              <w:t xml:space="preserve"> spend: $________</w:t>
            </w:r>
          </w:p>
        </w:tc>
      </w:tr>
    </w:tbl>
    <w:p w14:paraId="38CCFA6C" w14:textId="77777777" w:rsidR="00A645C1" w:rsidRPr="00317934" w:rsidRDefault="00A645C1" w:rsidP="00A645C1"/>
    <w:p w14:paraId="506F5E12" w14:textId="77777777" w:rsidR="00FF14FB" w:rsidRDefault="00FF14FB" w:rsidP="00317934"/>
    <w:sectPr w:rsidR="00FF14FB" w:rsidSect="00B416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083" w:bottom="1440" w:left="1083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CC430" w14:textId="77777777" w:rsidR="00537A3F" w:rsidRDefault="00537A3F" w:rsidP="00BE5640">
      <w:r>
        <w:separator/>
      </w:r>
    </w:p>
  </w:endnote>
  <w:endnote w:type="continuationSeparator" w:id="0">
    <w:p w14:paraId="77D15EAB" w14:textId="77777777" w:rsidR="00537A3F" w:rsidRDefault="00537A3F" w:rsidP="00BE5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FFD100B-D7F8-4176-910C-24A4F8718C1E}"/>
    <w:embedBold r:id="rId2" w:fontKey="{BCCA8B2C-132A-4168-91DF-153FC1645BB6}"/>
    <w:embedItalic r:id="rId3" w:fontKey="{A7A4C39B-FEA7-4E79-BBEC-0A50CA06B2EA}"/>
  </w:font>
  <w:font w:name="Times New Roman (Body CS)"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">
    <w:altName w:val="Calibri"/>
    <w:charset w:val="4D"/>
    <w:family w:val="auto"/>
    <w:pitch w:val="variable"/>
    <w:sig w:usb0="A00000FF" w:usb1="4000205B" w:usb2="00000000" w:usb3="00000000" w:csb0="00000193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Noto Sans">
    <w:altName w:val="Calibri"/>
    <w:charset w:val="00"/>
    <w:family w:val="swiss"/>
    <w:pitch w:val="variable"/>
    <w:sig w:usb0="E00082FF" w:usb1="400078FF" w:usb2="00000021" w:usb3="00000000" w:csb0="0000019F" w:csb1="00000000"/>
    <w:embedRegular r:id="rId4" w:fontKey="{D0737BEF-5320-4ADC-A559-A56F72333519}"/>
    <w:embedItalic r:id="rId5" w:fontKey="{2F967ADE-85F0-4B11-BEE6-CDAA4659334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C81CAFB-1932-4ECA-B5F0-89D004D961A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7E4A4DF9-A291-4FC4-AEAF-3C7A0EF5E3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73017468"/>
      <w:docPartObj>
        <w:docPartGallery w:val="Page Numbers (Bottom of Page)"/>
        <w:docPartUnique/>
      </w:docPartObj>
    </w:sdtPr>
    <w:sdtContent>
      <w:p w14:paraId="45491B23" w14:textId="6082836E" w:rsidR="001C6A84" w:rsidRDefault="001C6A8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4167D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0A2EE00" w14:textId="77777777" w:rsidR="001C6A84" w:rsidRDefault="001C6A84" w:rsidP="001C6A8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654101"/>
      <w:docPartObj>
        <w:docPartGallery w:val="Page Numbers (Bottom of Page)"/>
        <w:docPartUnique/>
      </w:docPartObj>
    </w:sdtPr>
    <w:sdtContent>
      <w:p w14:paraId="4F49C3F6" w14:textId="51362041" w:rsidR="001C6A84" w:rsidRDefault="001C6A84">
        <w:pPr>
          <w:pStyle w:val="Footer"/>
          <w:framePr w:wrap="none" w:vAnchor="text" w:hAnchor="margin" w:xAlign="right" w:y="1"/>
          <w:rPr>
            <w:rStyle w:val="PageNumber"/>
          </w:rPr>
        </w:pPr>
        <w:r w:rsidRPr="00317934">
          <w:rPr>
            <w:rStyle w:val="PageNumber"/>
            <w:sz w:val="20"/>
            <w:szCs w:val="20"/>
          </w:rPr>
          <w:fldChar w:fldCharType="begin"/>
        </w:r>
        <w:r w:rsidRPr="00317934">
          <w:rPr>
            <w:rStyle w:val="PageNumber"/>
            <w:sz w:val="20"/>
            <w:szCs w:val="20"/>
          </w:rPr>
          <w:instrText xml:space="preserve"> PAGE </w:instrText>
        </w:r>
        <w:r w:rsidRPr="00317934">
          <w:rPr>
            <w:rStyle w:val="PageNumber"/>
            <w:sz w:val="20"/>
            <w:szCs w:val="20"/>
          </w:rPr>
          <w:fldChar w:fldCharType="separate"/>
        </w:r>
        <w:r w:rsidRPr="00317934">
          <w:rPr>
            <w:rStyle w:val="PageNumber"/>
            <w:noProof/>
            <w:sz w:val="20"/>
            <w:szCs w:val="20"/>
          </w:rPr>
          <w:t>2</w:t>
        </w:r>
        <w:r w:rsidRPr="00317934">
          <w:rPr>
            <w:rStyle w:val="PageNumber"/>
            <w:sz w:val="20"/>
            <w:szCs w:val="20"/>
          </w:rPr>
          <w:fldChar w:fldCharType="end"/>
        </w:r>
      </w:p>
    </w:sdtContent>
  </w:sdt>
  <w:p w14:paraId="5BEFA2CF" w14:textId="2EFF9D8D" w:rsidR="008A55FD" w:rsidRPr="00317934" w:rsidRDefault="00621BCC" w:rsidP="001C6A84">
    <w:pPr>
      <w:pStyle w:val="Footer"/>
      <w:ind w:right="360"/>
      <w:rPr>
        <w:sz w:val="20"/>
        <w:szCs w:val="20"/>
      </w:rPr>
    </w:pPr>
    <w:r w:rsidRPr="00317934">
      <w:rPr>
        <w:noProof/>
        <w:sz w:val="20"/>
        <w:szCs w:val="20"/>
      </w:rPr>
      <w:drawing>
        <wp:anchor distT="0" distB="0" distL="114300" distR="114300" simplePos="0" relativeHeight="251658244" behindDoc="1" locked="0" layoutInCell="1" allowOverlap="1" wp14:anchorId="52BFFB4D" wp14:editId="2A18A492">
          <wp:simplePos x="0" y="0"/>
          <wp:positionH relativeFrom="column">
            <wp:posOffset>-910591</wp:posOffset>
          </wp:positionH>
          <wp:positionV relativeFrom="paragraph">
            <wp:posOffset>153670</wp:posOffset>
          </wp:positionV>
          <wp:extent cx="8048625" cy="508000"/>
          <wp:effectExtent l="0" t="0" r="9525" b="6350"/>
          <wp:wrapNone/>
          <wp:docPr id="146877795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68962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625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4EFC" w:rsidRPr="000F4EFC">
      <w:rPr>
        <w:sz w:val="20"/>
        <w:szCs w:val="20"/>
      </w:rPr>
      <w:t xml:space="preserve">Milestone &amp; Budget Tracker for </w:t>
    </w:r>
    <w:proofErr w:type="spellStart"/>
    <w:r w:rsidR="000F4EFC" w:rsidRPr="000F4EFC">
      <w:rPr>
        <w:sz w:val="20"/>
        <w:szCs w:val="20"/>
      </w:rPr>
      <w:t>IICT_Jan</w:t>
    </w:r>
    <w:proofErr w:type="spellEnd"/>
    <w:r w:rsidR="000F4EFC" w:rsidRPr="000F4EFC">
      <w:rPr>
        <w:sz w:val="20"/>
        <w:szCs w:val="20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1850828710"/>
      <w:docPartObj>
        <w:docPartGallery w:val="Page Numbers (Bottom of Page)"/>
        <w:docPartUnique/>
      </w:docPartObj>
    </w:sdtPr>
    <w:sdtContent>
      <w:p w14:paraId="09061585" w14:textId="63821A6B" w:rsidR="00E2334D" w:rsidRPr="009421C4" w:rsidRDefault="00E2334D">
        <w:pPr>
          <w:pStyle w:val="Footer"/>
          <w:framePr w:wrap="none" w:vAnchor="text" w:hAnchor="margin" w:xAlign="right" w:y="1"/>
          <w:rPr>
            <w:rStyle w:val="PageNumber"/>
            <w:sz w:val="20"/>
            <w:szCs w:val="20"/>
          </w:rPr>
        </w:pPr>
        <w:r w:rsidRPr="009421C4">
          <w:rPr>
            <w:rStyle w:val="PageNumber"/>
            <w:sz w:val="20"/>
            <w:szCs w:val="20"/>
          </w:rPr>
          <w:fldChar w:fldCharType="begin"/>
        </w:r>
        <w:r w:rsidRPr="009421C4">
          <w:rPr>
            <w:rStyle w:val="PageNumber"/>
            <w:sz w:val="20"/>
            <w:szCs w:val="20"/>
          </w:rPr>
          <w:instrText xml:space="preserve"> PAGE </w:instrText>
        </w:r>
        <w:r w:rsidRPr="009421C4">
          <w:rPr>
            <w:rStyle w:val="PageNumber"/>
            <w:sz w:val="20"/>
            <w:szCs w:val="20"/>
          </w:rPr>
          <w:fldChar w:fldCharType="separate"/>
        </w:r>
        <w:r w:rsidRPr="009421C4">
          <w:rPr>
            <w:rStyle w:val="PageNumber"/>
            <w:noProof/>
            <w:sz w:val="20"/>
            <w:szCs w:val="20"/>
          </w:rPr>
          <w:t>1</w:t>
        </w:r>
        <w:r w:rsidRPr="009421C4">
          <w:rPr>
            <w:rStyle w:val="PageNumber"/>
            <w:sz w:val="20"/>
            <w:szCs w:val="20"/>
          </w:rPr>
          <w:fldChar w:fldCharType="end"/>
        </w:r>
      </w:p>
    </w:sdtContent>
  </w:sdt>
  <w:p w14:paraId="49744736" w14:textId="0CA4B031" w:rsidR="00A80E43" w:rsidRPr="009421C4" w:rsidRDefault="00980D79" w:rsidP="00E2334D">
    <w:pPr>
      <w:pStyle w:val="Footer"/>
      <w:ind w:right="360"/>
      <w:rPr>
        <w:sz w:val="20"/>
        <w:szCs w:val="20"/>
      </w:rPr>
    </w:pPr>
    <w:r w:rsidRPr="009421C4">
      <w:rPr>
        <w:noProof/>
        <w:sz w:val="20"/>
        <w:szCs w:val="20"/>
      </w:rPr>
      <w:drawing>
        <wp:anchor distT="0" distB="0" distL="114300" distR="114300" simplePos="0" relativeHeight="251657217" behindDoc="1" locked="0" layoutInCell="1" allowOverlap="1" wp14:anchorId="01F89066" wp14:editId="65FE49A8">
          <wp:simplePos x="0" y="0"/>
          <wp:positionH relativeFrom="page">
            <wp:posOffset>-173990</wp:posOffset>
          </wp:positionH>
          <wp:positionV relativeFrom="paragraph">
            <wp:posOffset>144145</wp:posOffset>
          </wp:positionV>
          <wp:extent cx="7734300" cy="508000"/>
          <wp:effectExtent l="0" t="0" r="0" b="6350"/>
          <wp:wrapNone/>
          <wp:docPr id="188598593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68962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5" w:name="_Hlk219212269"/>
    <w:bookmarkStart w:id="6" w:name="_Hlk219212270"/>
    <w:r w:rsidR="000F2799" w:rsidRPr="009421C4">
      <w:rPr>
        <w:sz w:val="20"/>
        <w:szCs w:val="20"/>
      </w:rPr>
      <w:fldChar w:fldCharType="begin"/>
    </w:r>
    <w:r w:rsidR="000F2799" w:rsidRPr="009421C4">
      <w:rPr>
        <w:sz w:val="20"/>
        <w:szCs w:val="20"/>
      </w:rPr>
      <w:instrText xml:space="preserve"> DOCPROPERTY Title \* MERGEFORMAT </w:instrText>
    </w:r>
    <w:r w:rsidR="000F2799" w:rsidRPr="009421C4">
      <w:rPr>
        <w:sz w:val="20"/>
        <w:szCs w:val="20"/>
      </w:rPr>
      <w:fldChar w:fldCharType="separate"/>
    </w:r>
    <w:r w:rsidR="00066200" w:rsidRPr="00066200">
      <w:rPr>
        <w:sz w:val="20"/>
        <w:szCs w:val="20"/>
      </w:rPr>
      <w:t xml:space="preserve">Milestone &amp; Budget Tracker for </w:t>
    </w:r>
    <w:proofErr w:type="spellStart"/>
    <w:r w:rsidR="00066200" w:rsidRPr="00066200">
      <w:rPr>
        <w:sz w:val="20"/>
        <w:szCs w:val="20"/>
      </w:rPr>
      <w:t>I</w:t>
    </w:r>
    <w:r w:rsidR="00066200">
      <w:rPr>
        <w:sz w:val="20"/>
        <w:szCs w:val="20"/>
      </w:rPr>
      <w:t>ICT</w:t>
    </w:r>
    <w:r w:rsidR="000F2799" w:rsidRPr="009421C4">
      <w:rPr>
        <w:sz w:val="20"/>
        <w:szCs w:val="20"/>
      </w:rPr>
      <w:fldChar w:fldCharType="end"/>
    </w:r>
    <w:r w:rsidR="00347B62">
      <w:rPr>
        <w:sz w:val="20"/>
        <w:szCs w:val="20"/>
      </w:rPr>
      <w:t>_Jan</w:t>
    </w:r>
    <w:proofErr w:type="spellEnd"/>
    <w:r w:rsidR="00347B62">
      <w:rPr>
        <w:sz w:val="20"/>
        <w:szCs w:val="20"/>
      </w:rPr>
      <w:t xml:space="preserve"> 2026</w:t>
    </w:r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76D27" w14:textId="77777777" w:rsidR="00537A3F" w:rsidRDefault="00537A3F" w:rsidP="00BE5640">
      <w:r>
        <w:separator/>
      </w:r>
    </w:p>
  </w:footnote>
  <w:footnote w:type="continuationSeparator" w:id="0">
    <w:p w14:paraId="3FEC053B" w14:textId="77777777" w:rsidR="00537A3F" w:rsidRDefault="00537A3F" w:rsidP="00BE5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3AA03" w14:textId="77777777" w:rsidR="00B4167D" w:rsidRDefault="00B416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32DFA" w14:textId="77777777" w:rsidR="00A94836" w:rsidRDefault="00A94836" w:rsidP="00BE5640">
    <w:pPr>
      <w:pStyle w:val="Header"/>
    </w:pPr>
    <w:r w:rsidRPr="00A94836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6D889D87" wp14:editId="2D102633">
              <wp:simplePos x="0" y="0"/>
              <wp:positionH relativeFrom="column">
                <wp:posOffset>4124325</wp:posOffset>
              </wp:positionH>
              <wp:positionV relativeFrom="paragraph">
                <wp:posOffset>182245</wp:posOffset>
              </wp:positionV>
              <wp:extent cx="1909445" cy="396875"/>
              <wp:effectExtent l="0" t="0" r="0" b="0"/>
              <wp:wrapNone/>
              <wp:docPr id="13055482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09445" cy="396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8C57F40" w14:textId="77777777" w:rsidR="00A94836" w:rsidRPr="00A94836" w:rsidRDefault="00A94836" w:rsidP="00BE5640">
                          <w:bookmarkStart w:id="3" w:name="_Hlk206757615"/>
                          <w:r w:rsidRPr="00A94836">
                            <w:t>sydneyhealthpartners.org.au</w:t>
                          </w:r>
                          <w:bookmarkEnd w:id="3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889D87" id="Rectangle 6" o:spid="_x0000_s1026" style="position:absolute;margin-left:324.75pt;margin-top:14.35pt;width:150.35pt;height:31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" filled="f" stroked="f" strokeweight="1pt">
              <v:textbox>
                <w:txbxContent>
                  <w:p w14:paraId="18C57F40" w14:textId="77777777" w:rsidR="00A94836" w:rsidRPr="00A94836" w:rsidRDefault="00A94836" w:rsidP="00BE5640">
                    <w:bookmarkStart w:id="4" w:name="_Hlk206757615"/>
                    <w:r w:rsidRPr="00A94836">
                      <w:t>sydneyhealthpartners.org.au</w:t>
                    </w:r>
                    <w:bookmarkEnd w:id="4"/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1" locked="0" layoutInCell="1" allowOverlap="1" wp14:anchorId="5F964A91" wp14:editId="23B786ED">
          <wp:simplePos x="0" y="0"/>
          <wp:positionH relativeFrom="column">
            <wp:posOffset>-193433</wp:posOffset>
          </wp:positionH>
          <wp:positionV relativeFrom="paragraph">
            <wp:posOffset>48260</wp:posOffset>
          </wp:positionV>
          <wp:extent cx="1864360" cy="403310"/>
          <wp:effectExtent l="0" t="0" r="2540" b="3175"/>
          <wp:wrapNone/>
          <wp:docPr id="3084084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15999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360" cy="403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7156B" w14:textId="248D60AD" w:rsidR="008A55FD" w:rsidRDefault="00E96624" w:rsidP="00BE564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5EC29D3F" wp14:editId="0420A2BB">
              <wp:simplePos x="0" y="0"/>
              <wp:positionH relativeFrom="column">
                <wp:posOffset>-870585</wp:posOffset>
              </wp:positionH>
              <wp:positionV relativeFrom="paragraph">
                <wp:posOffset>-561340</wp:posOffset>
              </wp:positionV>
              <wp:extent cx="7743190" cy="2019300"/>
              <wp:effectExtent l="0" t="0" r="0" b="0"/>
              <wp:wrapNone/>
              <wp:docPr id="28244254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3190" cy="2019300"/>
                        <a:chOff x="0" y="0"/>
                        <a:chExt cx="7743190" cy="2019300"/>
                      </a:xfrm>
                    </wpg:grpSpPr>
                    <pic:pic xmlns:pic="http://schemas.openxmlformats.org/drawingml/2006/picture">
                      <pic:nvPicPr>
                        <pic:cNvPr id="2016094024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43190" cy="20193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2848382" name="Picture 2" descr="A black background with white text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01040" y="601980"/>
                          <a:ext cx="1864360" cy="4032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1" style="position:absolute;margin-left:-68.55pt;margin-top:-44.2pt;width:609.7pt;height:159pt;z-index:-251658238" coordsize="77431,20193" o:spid="_x0000_s1026" w14:anchorId="35D7B3F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" style="position:absolute;width:77431;height:2019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">
                <v:imagedata o:title="" r:id="rId3"/>
              </v:shape>
              <v:shape id="Picture 2" style="position:absolute;left:7010;top:6019;width:18644;height:4033;visibility:visible;mso-wrap-style:square" alt="A black background with white text&#10;&#10;AI-generated content may be incorrect.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">
                <v:imagedata o:title="A black background with white text&#10;&#10;AI-generated content may be incorrect" r:id="rId4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6CEC"/>
    <w:multiLevelType w:val="multilevel"/>
    <w:tmpl w:val="1682E7BC"/>
    <w:styleLink w:val="CurrentList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E2841" w:themeColor="text2"/>
      </w:rPr>
    </w:lvl>
    <w:lvl w:ilvl="1">
      <w:numFmt w:val="bullet"/>
      <w:lvlText w:val="-"/>
      <w:lvlJc w:val="left"/>
      <w:pPr>
        <w:ind w:left="720" w:hanging="360"/>
      </w:pPr>
      <w:rPr>
        <w:rFonts w:ascii="Aptos" w:hAnsi="Aptos" w:cs="Times New Roman (Body CS)" w:hint="default"/>
        <w:color w:val="0E2841" w:themeColor="text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81E1433"/>
    <w:multiLevelType w:val="multilevel"/>
    <w:tmpl w:val="7B68E9A4"/>
    <w:styleLink w:val="CurrentList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E2841" w:themeColor="text2"/>
      </w:rPr>
    </w:lvl>
    <w:lvl w:ilvl="1">
      <w:numFmt w:val="bullet"/>
      <w:lvlText w:val="-"/>
      <w:lvlJc w:val="left"/>
      <w:pPr>
        <w:ind w:left="720" w:hanging="360"/>
      </w:pPr>
      <w:rPr>
        <w:rFonts w:ascii="Aptos" w:hAnsi="Aptos" w:cs="Times New Roman (Body CS)" w:hint="default"/>
        <w:color w:val="0E2841" w:themeColor="text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97A3D0F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0F14B8"/>
    <w:multiLevelType w:val="hybridMultilevel"/>
    <w:tmpl w:val="28F6DF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E7C23"/>
    <w:multiLevelType w:val="hybridMultilevel"/>
    <w:tmpl w:val="3AAA1A3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028CB"/>
    <w:multiLevelType w:val="hybridMultilevel"/>
    <w:tmpl w:val="ED1AB160"/>
    <w:lvl w:ilvl="0" w:tplc="7A6849A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1F3261" w:themeColor="accent1"/>
      </w:rPr>
    </w:lvl>
    <w:lvl w:ilvl="1" w:tplc="B8426B8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E5AAA"/>
    <w:multiLevelType w:val="hybridMultilevel"/>
    <w:tmpl w:val="38988344"/>
    <w:lvl w:ilvl="0" w:tplc="C9B000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3261" w:themeColor="accent1"/>
      </w:rPr>
    </w:lvl>
    <w:lvl w:ilvl="1" w:tplc="22E02E94">
      <w:numFmt w:val="bullet"/>
      <w:lvlText w:val="-"/>
      <w:lvlJc w:val="left"/>
      <w:pPr>
        <w:ind w:left="720" w:hanging="360"/>
      </w:pPr>
      <w:rPr>
        <w:rFonts w:ascii="Aptos" w:hAnsi="Aptos" w:cs="Times New Roman (Body CS)" w:hint="default"/>
        <w:color w:val="1F3261" w:themeColor="accent1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E642C3D"/>
    <w:multiLevelType w:val="multilevel"/>
    <w:tmpl w:val="64E08460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5A3D67"/>
    <w:multiLevelType w:val="multilevel"/>
    <w:tmpl w:val="0D70D3FE"/>
    <w:styleLink w:val="CurrentList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3261" w:themeColor="accent1"/>
      </w:rPr>
    </w:lvl>
    <w:lvl w:ilvl="1">
      <w:numFmt w:val="bullet"/>
      <w:lvlText w:val="-"/>
      <w:lvlJc w:val="left"/>
      <w:pPr>
        <w:ind w:left="720" w:hanging="360"/>
      </w:pPr>
      <w:rPr>
        <w:rFonts w:ascii="Aptos" w:hAnsi="Aptos" w:cs="Times New Roman (Body CS)" w:hint="default"/>
        <w:color w:val="0E2841" w:themeColor="text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2A801F75"/>
    <w:multiLevelType w:val="hybridMultilevel"/>
    <w:tmpl w:val="1E786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56823"/>
    <w:multiLevelType w:val="multilevel"/>
    <w:tmpl w:val="B2D2D100"/>
    <w:styleLink w:val="CurrentList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E2841" w:themeColor="text2"/>
      </w:rPr>
    </w:lvl>
    <w:lvl w:ilvl="1">
      <w:numFmt w:val="bullet"/>
      <w:lvlText w:val="-"/>
      <w:lvlJc w:val="left"/>
      <w:pPr>
        <w:ind w:left="720" w:hanging="360"/>
      </w:pPr>
      <w:rPr>
        <w:rFonts w:ascii="Aptos" w:hAnsi="Aptos" w:cs="Times New Roman (Body CS)" w:hint="default"/>
        <w:color w:val="0E2841" w:themeColor="text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3A366686"/>
    <w:multiLevelType w:val="hybridMultilevel"/>
    <w:tmpl w:val="00645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24E13"/>
    <w:multiLevelType w:val="hybridMultilevel"/>
    <w:tmpl w:val="113A19AC"/>
    <w:lvl w:ilvl="0" w:tplc="E3F4CB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E2841" w:themeColor="text2"/>
      </w:rPr>
    </w:lvl>
    <w:lvl w:ilvl="1" w:tplc="5D50509A">
      <w:numFmt w:val="bullet"/>
      <w:lvlText w:val="-"/>
      <w:lvlJc w:val="left"/>
      <w:pPr>
        <w:ind w:left="1080" w:hanging="360"/>
      </w:pPr>
      <w:rPr>
        <w:rFonts w:ascii="Aptos" w:hAnsi="Aptos" w:cs="Times New Roman (Body CS)" w:hint="default"/>
        <w:color w:val="0E2841" w:themeColor="text2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852C29"/>
    <w:multiLevelType w:val="hybridMultilevel"/>
    <w:tmpl w:val="B43044F0"/>
    <w:lvl w:ilvl="0" w:tplc="F1C6C854">
      <w:numFmt w:val="bullet"/>
      <w:lvlText w:val="-"/>
      <w:lvlJc w:val="left"/>
      <w:pPr>
        <w:ind w:left="720" w:hanging="360"/>
      </w:pPr>
      <w:rPr>
        <w:rFonts w:ascii="Aptos" w:hAnsi="Aptos" w:cs="Times New Roman (Body CS)" w:hint="default"/>
        <w:color w:val="0E2841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91375"/>
    <w:multiLevelType w:val="multilevel"/>
    <w:tmpl w:val="FC1EBF32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E2841" w:themeColor="text2"/>
      </w:rPr>
    </w:lvl>
    <w:lvl w:ilvl="1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CE0AB0"/>
    <w:multiLevelType w:val="multilevel"/>
    <w:tmpl w:val="1E786CE2"/>
    <w:styleLink w:val="CurrentList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A57007"/>
    <w:multiLevelType w:val="multilevel"/>
    <w:tmpl w:val="07AE2048"/>
    <w:styleLink w:val="CurrentList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3261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32940"/>
    <w:multiLevelType w:val="multilevel"/>
    <w:tmpl w:val="705AB158"/>
    <w:lvl w:ilvl="0">
      <w:start w:val="1"/>
      <w:numFmt w:val="decimal"/>
      <w:pStyle w:val="BulletGroup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73165D6B"/>
    <w:multiLevelType w:val="hybridMultilevel"/>
    <w:tmpl w:val="180A8808"/>
    <w:lvl w:ilvl="0" w:tplc="F1C6C854">
      <w:numFmt w:val="bullet"/>
      <w:lvlText w:val="-"/>
      <w:lvlJc w:val="left"/>
      <w:pPr>
        <w:ind w:left="720" w:hanging="360"/>
      </w:pPr>
      <w:rPr>
        <w:rFonts w:ascii="Aptos" w:hAnsi="Aptos" w:cs="Times New Roman (Body CS)" w:hint="default"/>
        <w:color w:val="0E2841" w:themeColor="text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E74329"/>
    <w:multiLevelType w:val="hybridMultilevel"/>
    <w:tmpl w:val="919A3C98"/>
    <w:lvl w:ilvl="0" w:tplc="F5C8A6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540818">
    <w:abstractNumId w:val="19"/>
  </w:num>
  <w:num w:numId="2" w16cid:durableId="235895002">
    <w:abstractNumId w:val="17"/>
  </w:num>
  <w:num w:numId="3" w16cid:durableId="1645233548">
    <w:abstractNumId w:val="12"/>
  </w:num>
  <w:num w:numId="4" w16cid:durableId="1665820678">
    <w:abstractNumId w:val="7"/>
  </w:num>
  <w:num w:numId="5" w16cid:durableId="436364655">
    <w:abstractNumId w:val="14"/>
  </w:num>
  <w:num w:numId="6" w16cid:durableId="851072566">
    <w:abstractNumId w:val="6"/>
  </w:num>
  <w:num w:numId="7" w16cid:durableId="1635981506">
    <w:abstractNumId w:val="10"/>
  </w:num>
  <w:num w:numId="8" w16cid:durableId="483661240">
    <w:abstractNumId w:val="1"/>
  </w:num>
  <w:num w:numId="9" w16cid:durableId="425349163">
    <w:abstractNumId w:val="13"/>
  </w:num>
  <w:num w:numId="10" w16cid:durableId="1910338597">
    <w:abstractNumId w:val="3"/>
  </w:num>
  <w:num w:numId="11" w16cid:durableId="1833332429">
    <w:abstractNumId w:val="4"/>
  </w:num>
  <w:num w:numId="12" w16cid:durableId="934247481">
    <w:abstractNumId w:val="18"/>
  </w:num>
  <w:num w:numId="13" w16cid:durableId="1704939969">
    <w:abstractNumId w:val="0"/>
  </w:num>
  <w:num w:numId="14" w16cid:durableId="841630682">
    <w:abstractNumId w:val="6"/>
  </w:num>
  <w:num w:numId="15" w16cid:durableId="1290891224">
    <w:abstractNumId w:val="8"/>
  </w:num>
  <w:num w:numId="16" w16cid:durableId="1302464847">
    <w:abstractNumId w:val="11"/>
  </w:num>
  <w:num w:numId="17" w16cid:durableId="1354722324">
    <w:abstractNumId w:val="2"/>
  </w:num>
  <w:num w:numId="18" w16cid:durableId="610940108">
    <w:abstractNumId w:val="9"/>
  </w:num>
  <w:num w:numId="19" w16cid:durableId="624192191">
    <w:abstractNumId w:val="15"/>
  </w:num>
  <w:num w:numId="20" w16cid:durableId="769080011">
    <w:abstractNumId w:val="5"/>
  </w:num>
  <w:num w:numId="21" w16cid:durableId="80265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TrueTypeFonts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6B"/>
    <w:rsid w:val="00001522"/>
    <w:rsid w:val="00024B10"/>
    <w:rsid w:val="0004655B"/>
    <w:rsid w:val="00066200"/>
    <w:rsid w:val="00082105"/>
    <w:rsid w:val="000970CD"/>
    <w:rsid w:val="000A7F31"/>
    <w:rsid w:val="000B0BFB"/>
    <w:rsid w:val="000B4F41"/>
    <w:rsid w:val="000B65AF"/>
    <w:rsid w:val="000D345F"/>
    <w:rsid w:val="000D4BB9"/>
    <w:rsid w:val="000F2799"/>
    <w:rsid w:val="000F4EFC"/>
    <w:rsid w:val="00102C00"/>
    <w:rsid w:val="00135950"/>
    <w:rsid w:val="00181796"/>
    <w:rsid w:val="00186693"/>
    <w:rsid w:val="001A7AE1"/>
    <w:rsid w:val="001C119A"/>
    <w:rsid w:val="001C6A84"/>
    <w:rsid w:val="001D1DD0"/>
    <w:rsid w:val="001E3FBD"/>
    <w:rsid w:val="001E6568"/>
    <w:rsid w:val="001E7E9C"/>
    <w:rsid w:val="00246EEC"/>
    <w:rsid w:val="002802F8"/>
    <w:rsid w:val="00286BD1"/>
    <w:rsid w:val="00295735"/>
    <w:rsid w:val="00297E52"/>
    <w:rsid w:val="002B0DAC"/>
    <w:rsid w:val="002B717D"/>
    <w:rsid w:val="00317934"/>
    <w:rsid w:val="0033704A"/>
    <w:rsid w:val="00347B62"/>
    <w:rsid w:val="00353523"/>
    <w:rsid w:val="003807AF"/>
    <w:rsid w:val="003A4D30"/>
    <w:rsid w:val="003F4C66"/>
    <w:rsid w:val="00404949"/>
    <w:rsid w:val="00454E7D"/>
    <w:rsid w:val="00484689"/>
    <w:rsid w:val="005232B0"/>
    <w:rsid w:val="00534795"/>
    <w:rsid w:val="00537A3F"/>
    <w:rsid w:val="005546D0"/>
    <w:rsid w:val="0056353D"/>
    <w:rsid w:val="00591AF9"/>
    <w:rsid w:val="00597FF7"/>
    <w:rsid w:val="005A7207"/>
    <w:rsid w:val="005D28C4"/>
    <w:rsid w:val="005D2F1C"/>
    <w:rsid w:val="005E4B06"/>
    <w:rsid w:val="006141E7"/>
    <w:rsid w:val="00614D43"/>
    <w:rsid w:val="006178A6"/>
    <w:rsid w:val="00621BCC"/>
    <w:rsid w:val="00646B60"/>
    <w:rsid w:val="00673F7D"/>
    <w:rsid w:val="006B3969"/>
    <w:rsid w:val="00707C6C"/>
    <w:rsid w:val="00744329"/>
    <w:rsid w:val="00772380"/>
    <w:rsid w:val="00782773"/>
    <w:rsid w:val="007864FF"/>
    <w:rsid w:val="007A5711"/>
    <w:rsid w:val="007E4A41"/>
    <w:rsid w:val="007F6D36"/>
    <w:rsid w:val="008061F1"/>
    <w:rsid w:val="008200AE"/>
    <w:rsid w:val="0086771F"/>
    <w:rsid w:val="00874EFD"/>
    <w:rsid w:val="008975C4"/>
    <w:rsid w:val="008A2647"/>
    <w:rsid w:val="008A55FD"/>
    <w:rsid w:val="008E0BC3"/>
    <w:rsid w:val="008E26C2"/>
    <w:rsid w:val="008E7A7F"/>
    <w:rsid w:val="009115D6"/>
    <w:rsid w:val="00924798"/>
    <w:rsid w:val="009421C4"/>
    <w:rsid w:val="00974F06"/>
    <w:rsid w:val="00980D79"/>
    <w:rsid w:val="009C71AE"/>
    <w:rsid w:val="009D5C90"/>
    <w:rsid w:val="009E2636"/>
    <w:rsid w:val="00A36CC9"/>
    <w:rsid w:val="00A45A99"/>
    <w:rsid w:val="00A5410B"/>
    <w:rsid w:val="00A645C1"/>
    <w:rsid w:val="00A77DD0"/>
    <w:rsid w:val="00A80E43"/>
    <w:rsid w:val="00A94616"/>
    <w:rsid w:val="00A94836"/>
    <w:rsid w:val="00AB1748"/>
    <w:rsid w:val="00AD1337"/>
    <w:rsid w:val="00AE3228"/>
    <w:rsid w:val="00AE4783"/>
    <w:rsid w:val="00B133E7"/>
    <w:rsid w:val="00B31D9F"/>
    <w:rsid w:val="00B364E3"/>
    <w:rsid w:val="00B4167D"/>
    <w:rsid w:val="00B62483"/>
    <w:rsid w:val="00B960CD"/>
    <w:rsid w:val="00BA54D2"/>
    <w:rsid w:val="00BB5103"/>
    <w:rsid w:val="00BE5640"/>
    <w:rsid w:val="00C45941"/>
    <w:rsid w:val="00C90178"/>
    <w:rsid w:val="00C9455D"/>
    <w:rsid w:val="00CA5B1A"/>
    <w:rsid w:val="00CE5939"/>
    <w:rsid w:val="00D07E93"/>
    <w:rsid w:val="00D2680B"/>
    <w:rsid w:val="00D418BC"/>
    <w:rsid w:val="00D605B3"/>
    <w:rsid w:val="00D7659A"/>
    <w:rsid w:val="00D8075E"/>
    <w:rsid w:val="00D95A19"/>
    <w:rsid w:val="00DB7DE6"/>
    <w:rsid w:val="00DD58AC"/>
    <w:rsid w:val="00E1556A"/>
    <w:rsid w:val="00E2334D"/>
    <w:rsid w:val="00E24800"/>
    <w:rsid w:val="00E354B6"/>
    <w:rsid w:val="00E858E7"/>
    <w:rsid w:val="00E96624"/>
    <w:rsid w:val="00EA3C75"/>
    <w:rsid w:val="00EB266B"/>
    <w:rsid w:val="00EB6DD2"/>
    <w:rsid w:val="00EF47E4"/>
    <w:rsid w:val="00F14B38"/>
    <w:rsid w:val="00F43374"/>
    <w:rsid w:val="00F51980"/>
    <w:rsid w:val="00F52F62"/>
    <w:rsid w:val="00F607A8"/>
    <w:rsid w:val="00F92788"/>
    <w:rsid w:val="00F94CFB"/>
    <w:rsid w:val="00FF14FB"/>
    <w:rsid w:val="1E9F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9F199"/>
  <w15:chartTrackingRefBased/>
  <w15:docId w15:val="{C8FEDF40-BBC7-4B01-9685-C644FB3A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798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FF14FB"/>
    <w:pPr>
      <w:keepNext/>
      <w:tabs>
        <w:tab w:val="left" w:pos="1418"/>
      </w:tabs>
      <w:spacing w:before="200" w:after="120"/>
      <w:outlineLvl w:val="0"/>
    </w:pPr>
    <w:rPr>
      <w:rFonts w:eastAsia="Times New Roman"/>
      <w:b/>
      <w:bCs/>
      <w:color w:val="1F3261" w:themeColor="accent1"/>
      <w:sz w:val="96"/>
      <w:szCs w:val="96"/>
    </w:rPr>
  </w:style>
  <w:style w:type="paragraph" w:styleId="Heading2">
    <w:name w:val="heading 2"/>
    <w:aliases w:val="Sub-heading"/>
    <w:basedOn w:val="Normal"/>
    <w:next w:val="Normal"/>
    <w:link w:val="Heading2Char"/>
    <w:qFormat/>
    <w:rsid w:val="00353523"/>
    <w:pPr>
      <w:outlineLvl w:val="1"/>
    </w:pPr>
    <w:rPr>
      <w:color w:val="0067A1" w:themeColor="accent4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21C4"/>
    <w:pPr>
      <w:keepNext/>
      <w:keepLines/>
      <w:spacing w:before="120" w:after="120"/>
      <w:outlineLvl w:val="2"/>
    </w:pPr>
    <w:rPr>
      <w:rFonts w:eastAsiaTheme="majorEastAsia" w:cstheme="majorBidi"/>
      <w:color w:val="1F3261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7934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17254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A55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17254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A55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5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5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5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rimary">
    <w:name w:val="Primary"/>
    <w:basedOn w:val="TableNormal"/>
    <w:uiPriority w:val="99"/>
    <w:rsid w:val="003A4D30"/>
    <w:rPr>
      <w:rFonts w:ascii="Arial" w:eastAsia="Times New Roman" w:hAnsi="Arial" w:cs="Times New Roman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vAlign w:val="center"/>
    </w:tcPr>
    <w:tblStylePr w:type="firstRow">
      <w:rPr>
        <w:rFonts w:ascii="Arial" w:hAnsi="Arial"/>
        <w:b/>
        <w:color w:val="FFFFFF" w:themeColor="background1"/>
      </w:rPr>
      <w:tblPr/>
      <w:tcPr>
        <w:shd w:val="clear" w:color="auto" w:fill="0067A1" w:themeFill="accent4"/>
      </w:tcPr>
    </w:tblStylePr>
    <w:tblStylePr w:type="band1Horz">
      <w:rPr>
        <w:rFonts w:ascii="Arial" w:hAnsi="Arial"/>
      </w:rPr>
      <w:tblPr/>
      <w:tcPr>
        <w:shd w:val="clear" w:color="auto" w:fill="CBDFEC"/>
      </w:tcPr>
    </w:tblStylePr>
    <w:tblStylePr w:type="band2Horz">
      <w:rPr>
        <w:rFonts w:ascii="Arial" w:hAnsi="Arial"/>
      </w:rPr>
      <w:tblPr/>
      <w:tcPr>
        <w:shd w:val="clear" w:color="auto" w:fill="E7F0F6"/>
      </w:tcPr>
    </w:tblStylePr>
  </w:style>
  <w:style w:type="table" w:customStyle="1" w:styleId="NursingTable">
    <w:name w:val="Nursing Table"/>
    <w:basedOn w:val="PrimaryTable"/>
    <w:uiPriority w:val="99"/>
    <w:rsid w:val="00484689"/>
    <w:tblPr/>
    <w:tblStylePr w:type="firstRow">
      <w:rPr>
        <w:rFonts w:ascii="Arial" w:hAnsi="Arial"/>
        <w:b/>
        <w:color w:val="FFFFFF" w:themeColor="background1"/>
      </w:rPr>
      <w:tblPr/>
      <w:tcPr>
        <w:shd w:val="clear" w:color="auto" w:fill="0F657D" w:themeFill="accent6"/>
      </w:tcPr>
    </w:tblStylePr>
    <w:tblStylePr w:type="band1Horz">
      <w:rPr>
        <w:rFonts w:ascii="Arial" w:hAnsi="Arial"/>
      </w:rPr>
      <w:tblPr/>
      <w:tcPr>
        <w:shd w:val="clear" w:color="auto" w:fill="7AD5EF" w:themeFill="accent6" w:themeFillTint="66"/>
      </w:tcPr>
    </w:tblStylePr>
    <w:tblStylePr w:type="band2Horz">
      <w:rPr>
        <w:rFonts w:ascii="Arial" w:hAnsi="Arial"/>
      </w:rPr>
      <w:tblPr/>
      <w:tcPr>
        <w:shd w:val="clear" w:color="auto" w:fill="BCEAF7" w:themeFill="accent6" w:themeFillTint="33"/>
      </w:tcPr>
    </w:tblStylePr>
  </w:style>
  <w:style w:type="table" w:customStyle="1" w:styleId="PrimaryTable">
    <w:name w:val="Primary Table"/>
    <w:basedOn w:val="TableNormal"/>
    <w:uiPriority w:val="99"/>
    <w:rsid w:val="00924798"/>
    <w:rPr>
      <w:rFonts w:ascii="Arial" w:eastAsia="Times New Roman" w:hAnsi="Arial" w:cs="Times New Roman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vAlign w:val="center"/>
    </w:tcPr>
    <w:tblStylePr w:type="firstRow">
      <w:rPr>
        <w:rFonts w:ascii="Arial" w:hAnsi="Arial"/>
        <w:b/>
        <w:color w:val="FFFFFF" w:themeColor="background1"/>
      </w:rPr>
      <w:tblPr/>
      <w:tcPr>
        <w:shd w:val="clear" w:color="auto" w:fill="1F3261" w:themeFill="accent1"/>
      </w:tcPr>
    </w:tblStylePr>
    <w:tblStylePr w:type="band1Horz">
      <w:rPr>
        <w:rFonts w:ascii="Arial" w:hAnsi="Arial"/>
      </w:rPr>
      <w:tblPr/>
      <w:tcPr>
        <w:shd w:val="clear" w:color="auto" w:fill="CCCDD2"/>
      </w:tcPr>
    </w:tblStylePr>
    <w:tblStylePr w:type="band2Horz">
      <w:rPr>
        <w:rFonts w:ascii="Arial" w:hAnsi="Arial"/>
      </w:rPr>
      <w:tblPr/>
      <w:tcPr>
        <w:shd w:val="clear" w:color="auto" w:fill="E7E8EB"/>
      </w:tcPr>
    </w:tblStylePr>
  </w:style>
  <w:style w:type="table" w:customStyle="1" w:styleId="AlliedHealthTable">
    <w:name w:val="Allied Health Table"/>
    <w:basedOn w:val="PrimaryTable"/>
    <w:uiPriority w:val="99"/>
    <w:rsid w:val="00484689"/>
    <w:tblPr/>
    <w:tblStylePr w:type="firstRow">
      <w:rPr>
        <w:rFonts w:ascii="Arial" w:hAnsi="Arial"/>
        <w:b/>
        <w:color w:val="FFFFFF" w:themeColor="background1"/>
      </w:rPr>
      <w:tblPr/>
      <w:tcPr>
        <w:shd w:val="clear" w:color="auto" w:fill="0067A1" w:themeFill="accent4"/>
      </w:tcPr>
    </w:tblStylePr>
    <w:tblStylePr w:type="band1Horz">
      <w:rPr>
        <w:rFonts w:ascii="Arial" w:hAnsi="Arial"/>
      </w:rPr>
      <w:tblPr/>
      <w:tcPr>
        <w:shd w:val="clear" w:color="auto" w:fill="F570BA" w:themeFill="accent5" w:themeFillTint="66"/>
      </w:tcPr>
    </w:tblStylePr>
    <w:tblStylePr w:type="band2Horz">
      <w:rPr>
        <w:rFonts w:ascii="Arial" w:hAnsi="Arial"/>
      </w:rPr>
      <w:tblPr/>
      <w:tcPr>
        <w:shd w:val="clear" w:color="auto" w:fill="FAB7DC" w:themeFill="accent5" w:themeFillTint="33"/>
      </w:tcPr>
    </w:tblStylePr>
  </w:style>
  <w:style w:type="paragraph" w:customStyle="1" w:styleId="TitleHeading">
    <w:name w:val="Title Heading"/>
    <w:link w:val="TitleHeadingChar"/>
    <w:autoRedefine/>
    <w:rsid w:val="00484689"/>
    <w:pPr>
      <w:ind w:left="-992"/>
    </w:pPr>
    <w:rPr>
      <w:rFonts w:ascii="Arial" w:hAnsi="Arial" w:cs="Arial"/>
      <w:b/>
      <w:bCs/>
      <w:color w:val="FFFFFF" w:themeColor="background1"/>
      <w:sz w:val="144"/>
      <w:szCs w:val="144"/>
    </w:rPr>
  </w:style>
  <w:style w:type="character" w:customStyle="1" w:styleId="TitleHeadingChar">
    <w:name w:val="Title Heading Char"/>
    <w:basedOn w:val="DefaultParagraphFont"/>
    <w:link w:val="TitleHeading"/>
    <w:rsid w:val="00484689"/>
    <w:rPr>
      <w:rFonts w:ascii="Arial" w:hAnsi="Arial" w:cs="Arial"/>
      <w:b/>
      <w:bCs/>
      <w:color w:val="FFFFFF" w:themeColor="background1"/>
      <w:sz w:val="144"/>
      <w:szCs w:val="144"/>
    </w:rPr>
  </w:style>
  <w:style w:type="character" w:customStyle="1" w:styleId="Heading2Char">
    <w:name w:val="Heading 2 Char"/>
    <w:aliases w:val="Sub-heading Char"/>
    <w:basedOn w:val="DefaultParagraphFont"/>
    <w:link w:val="Heading2"/>
    <w:rsid w:val="00353523"/>
    <w:rPr>
      <w:rFonts w:ascii="Arial" w:hAnsi="Arial" w:cs="Arial"/>
      <w:color w:val="0067A1" w:themeColor="accent4"/>
      <w:sz w:val="40"/>
      <w:szCs w:val="40"/>
    </w:rPr>
  </w:style>
  <w:style w:type="character" w:customStyle="1" w:styleId="Heading1Char">
    <w:name w:val="Heading 1 Char"/>
    <w:basedOn w:val="DefaultParagraphFont"/>
    <w:link w:val="Heading1"/>
    <w:rsid w:val="00FF14FB"/>
    <w:rPr>
      <w:rFonts w:ascii="Arial" w:eastAsia="Times New Roman" w:hAnsi="Arial" w:cs="Arial"/>
      <w:b/>
      <w:bCs/>
      <w:color w:val="1F3261" w:themeColor="accent1"/>
      <w:sz w:val="96"/>
      <w:szCs w:val="96"/>
    </w:rPr>
  </w:style>
  <w:style w:type="paragraph" w:customStyle="1" w:styleId="TableColumnHeader">
    <w:name w:val="Table Column Header"/>
    <w:basedOn w:val="Normal"/>
    <w:qFormat/>
    <w:rsid w:val="00E858E7"/>
    <w:rPr>
      <w:rFonts w:eastAsia="Times New Roman"/>
      <w:b/>
      <w:color w:val="FFFFFF" w:themeColor="background1"/>
      <w:sz w:val="28"/>
      <w:szCs w:val="28"/>
    </w:rPr>
  </w:style>
  <w:style w:type="paragraph" w:customStyle="1" w:styleId="Button">
    <w:name w:val="Button"/>
    <w:basedOn w:val="Normal"/>
    <w:rsid w:val="00597FF7"/>
    <w:pPr>
      <w:keepNext/>
      <w:keepLines/>
      <w:spacing w:before="40" w:line="276" w:lineRule="auto"/>
      <w:jc w:val="center"/>
      <w:outlineLvl w:val="2"/>
    </w:pPr>
    <w:rPr>
      <w:rFonts w:ascii="Public Sans" w:eastAsiaTheme="minorEastAsia" w:hAnsi="Public Sans"/>
      <w:sz w:val="22"/>
      <w:szCs w:val="22"/>
      <w:lang w:eastAsia="en-GB"/>
    </w:rPr>
  </w:style>
  <w:style w:type="paragraph" w:customStyle="1" w:styleId="IntroductionParagraph">
    <w:name w:val="Introduction Paragraph"/>
    <w:basedOn w:val="Normal"/>
    <w:qFormat/>
    <w:rsid w:val="009421C4"/>
    <w:pPr>
      <w:keepNext/>
      <w:keepLines/>
      <w:spacing w:before="120" w:line="276" w:lineRule="auto"/>
      <w:outlineLvl w:val="2"/>
    </w:pPr>
    <w:rPr>
      <w:rFonts w:eastAsiaTheme="minorEastAsia"/>
      <w:sz w:val="36"/>
      <w:szCs w:val="36"/>
      <w:lang w:eastAsia="en-GB"/>
    </w:rPr>
  </w:style>
  <w:style w:type="table" w:customStyle="1" w:styleId="JKRTrainingTable">
    <w:name w:val="JKR Training Table"/>
    <w:basedOn w:val="TableNormal"/>
    <w:uiPriority w:val="99"/>
    <w:rsid w:val="002B717D"/>
    <w:rPr>
      <w:rFonts w:ascii="Inter" w:hAnsi="Inter"/>
      <w:kern w:val="0"/>
      <w:sz w:val="22"/>
      <w:szCs w:val="22"/>
      <w14:ligatures w14:val="none"/>
    </w:rPr>
    <w:tblPr>
      <w:tblBorders>
        <w:top w:val="single" w:sz="4" w:space="0" w:color="009BCA" w:themeColor="accent3"/>
        <w:left w:val="single" w:sz="4" w:space="0" w:color="009BCA" w:themeColor="accent3"/>
        <w:bottom w:val="single" w:sz="4" w:space="0" w:color="009BCA" w:themeColor="accent3"/>
        <w:right w:val="single" w:sz="4" w:space="0" w:color="009BCA" w:themeColor="accent3"/>
        <w:insideH w:val="single" w:sz="4" w:space="0" w:color="009BCA" w:themeColor="accent3"/>
        <w:insideV w:val="single" w:sz="4" w:space="0" w:color="009BCA" w:themeColor="accent3"/>
      </w:tblBorders>
    </w:tblPr>
    <w:tcPr>
      <w:vAlign w:val="center"/>
    </w:tcPr>
  </w:style>
  <w:style w:type="paragraph" w:customStyle="1" w:styleId="Partheading">
    <w:name w:val="Part heading"/>
    <w:basedOn w:val="Normal"/>
    <w:rsid w:val="00F607A8"/>
    <w:pPr>
      <w:spacing w:after="120"/>
      <w:ind w:right="-11"/>
    </w:pPr>
    <w:rPr>
      <w:rFonts w:ascii="Inter" w:hAnsi="Inter"/>
      <w:b/>
      <w:bCs/>
      <w:kern w:val="0"/>
      <w:sz w:val="20"/>
      <w14:ligatures w14:val="none"/>
    </w:rPr>
  </w:style>
  <w:style w:type="paragraph" w:customStyle="1" w:styleId="BulletGroups">
    <w:name w:val="Bullet Groups"/>
    <w:basedOn w:val="Normal"/>
    <w:rsid w:val="00024B10"/>
    <w:pPr>
      <w:numPr>
        <w:numId w:val="2"/>
      </w:numPr>
      <w:ind w:left="714" w:right="-11" w:hanging="357"/>
    </w:pPr>
    <w:rPr>
      <w:rFonts w:ascii="Inter" w:hAnsi="Inter"/>
      <w:kern w:val="0"/>
      <w:sz w:val="20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421C4"/>
    <w:rPr>
      <w:rFonts w:ascii="Arial" w:eastAsiaTheme="majorEastAsia" w:hAnsi="Arial" w:cstheme="majorBidi"/>
      <w:color w:val="1F3261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17934"/>
    <w:rPr>
      <w:rFonts w:ascii="Arial" w:eastAsiaTheme="majorEastAsia" w:hAnsi="Arial" w:cstheme="majorBidi"/>
      <w:b/>
      <w:iCs/>
      <w:color w:val="17254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A55FD"/>
    <w:rPr>
      <w:rFonts w:eastAsiaTheme="majorEastAsia" w:cstheme="majorBidi"/>
      <w:color w:val="17254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5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5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5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5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E354B6"/>
    <w:pPr>
      <w:spacing w:after="80"/>
      <w:contextualSpacing/>
    </w:pPr>
    <w:rPr>
      <w:rFonts w:ascii="Arial Rounded MT Bold" w:eastAsiaTheme="majorEastAsia" w:hAnsi="Arial Rounded MT Bold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4B6"/>
    <w:rPr>
      <w:rFonts w:ascii="Arial Rounded MT Bold" w:eastAsiaTheme="majorEastAsia" w:hAnsi="Arial Rounded MT Bold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A55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5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5FD"/>
    <w:rPr>
      <w:rFonts w:ascii="Noto Sans" w:hAnsi="Noto San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D6"/>
    <w:pPr>
      <w:numPr>
        <w:numId w:val="20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8A55FD"/>
    <w:rPr>
      <w:i/>
      <w:iCs/>
      <w:color w:val="17254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5FD"/>
    <w:pPr>
      <w:pBdr>
        <w:top w:val="single" w:sz="4" w:space="10" w:color="172548" w:themeColor="accent1" w:themeShade="BF"/>
        <w:bottom w:val="single" w:sz="4" w:space="10" w:color="172548" w:themeColor="accent1" w:themeShade="BF"/>
      </w:pBdr>
      <w:spacing w:before="360" w:after="360"/>
      <w:ind w:left="864" w:right="864"/>
      <w:jc w:val="center"/>
    </w:pPr>
    <w:rPr>
      <w:i/>
      <w:iCs/>
      <w:color w:val="17254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5FD"/>
    <w:rPr>
      <w:rFonts w:ascii="Noto Sans" w:hAnsi="Noto Sans"/>
      <w:i/>
      <w:iCs/>
      <w:color w:val="172548" w:themeColor="accent1" w:themeShade="BF"/>
    </w:rPr>
  </w:style>
  <w:style w:type="character" w:styleId="IntenseReference">
    <w:name w:val="Intense Reference"/>
    <w:basedOn w:val="DefaultParagraphFont"/>
    <w:uiPriority w:val="32"/>
    <w:rsid w:val="008A55FD"/>
    <w:rPr>
      <w:b/>
      <w:bCs/>
      <w:smallCaps/>
      <w:color w:val="17254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55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55FD"/>
    <w:rPr>
      <w:rFonts w:ascii="Noto Sans" w:hAnsi="Noto Sans"/>
    </w:rPr>
  </w:style>
  <w:style w:type="paragraph" w:styleId="Footer">
    <w:name w:val="footer"/>
    <w:basedOn w:val="Normal"/>
    <w:link w:val="FooterChar"/>
    <w:uiPriority w:val="99"/>
    <w:unhideWhenUsed/>
    <w:rsid w:val="008A55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55FD"/>
    <w:rPr>
      <w:rFonts w:ascii="Noto Sans" w:hAnsi="Noto Sans"/>
    </w:rPr>
  </w:style>
  <w:style w:type="numbering" w:customStyle="1" w:styleId="CurrentList1">
    <w:name w:val="Current List1"/>
    <w:uiPriority w:val="99"/>
    <w:rsid w:val="00C9455D"/>
    <w:pPr>
      <w:numPr>
        <w:numId w:val="4"/>
      </w:numPr>
    </w:pPr>
  </w:style>
  <w:style w:type="numbering" w:customStyle="1" w:styleId="CurrentList2">
    <w:name w:val="Current List2"/>
    <w:uiPriority w:val="99"/>
    <w:rsid w:val="00C9455D"/>
    <w:pPr>
      <w:numPr>
        <w:numId w:val="5"/>
      </w:numPr>
    </w:pPr>
  </w:style>
  <w:style w:type="numbering" w:customStyle="1" w:styleId="CurrentList3">
    <w:name w:val="Current List3"/>
    <w:uiPriority w:val="99"/>
    <w:rsid w:val="00C9455D"/>
    <w:pPr>
      <w:numPr>
        <w:numId w:val="7"/>
      </w:numPr>
    </w:pPr>
  </w:style>
  <w:style w:type="numbering" w:customStyle="1" w:styleId="CurrentList4">
    <w:name w:val="Current List4"/>
    <w:uiPriority w:val="99"/>
    <w:rsid w:val="00C9455D"/>
    <w:pPr>
      <w:numPr>
        <w:numId w:val="8"/>
      </w:numPr>
    </w:pPr>
  </w:style>
  <w:style w:type="table" w:styleId="TableGrid">
    <w:name w:val="Table Grid"/>
    <w:basedOn w:val="TableNormal"/>
    <w:uiPriority w:val="39"/>
    <w:rsid w:val="00D95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5">
    <w:name w:val="Current List5"/>
    <w:uiPriority w:val="99"/>
    <w:rsid w:val="00924798"/>
    <w:pPr>
      <w:numPr>
        <w:numId w:val="13"/>
      </w:numPr>
    </w:pPr>
  </w:style>
  <w:style w:type="numbering" w:customStyle="1" w:styleId="CurrentList6">
    <w:name w:val="Current List6"/>
    <w:uiPriority w:val="99"/>
    <w:rsid w:val="00924798"/>
    <w:pPr>
      <w:numPr>
        <w:numId w:val="15"/>
      </w:numPr>
    </w:pPr>
  </w:style>
  <w:style w:type="numbering" w:customStyle="1" w:styleId="CurrentList7">
    <w:name w:val="Current List7"/>
    <w:uiPriority w:val="99"/>
    <w:rsid w:val="009115D6"/>
    <w:pPr>
      <w:numPr>
        <w:numId w:val="17"/>
      </w:numPr>
    </w:pPr>
  </w:style>
  <w:style w:type="numbering" w:customStyle="1" w:styleId="CurrentList8">
    <w:name w:val="Current List8"/>
    <w:uiPriority w:val="99"/>
    <w:rsid w:val="009115D6"/>
    <w:pPr>
      <w:numPr>
        <w:numId w:val="19"/>
      </w:numPr>
    </w:pPr>
  </w:style>
  <w:style w:type="numbering" w:customStyle="1" w:styleId="CurrentList9">
    <w:name w:val="Current List9"/>
    <w:uiPriority w:val="99"/>
    <w:rsid w:val="009115D6"/>
    <w:pPr>
      <w:numPr>
        <w:numId w:val="21"/>
      </w:numPr>
    </w:pPr>
  </w:style>
  <w:style w:type="character" w:styleId="PageNumber">
    <w:name w:val="page number"/>
    <w:basedOn w:val="DefaultParagraphFont"/>
    <w:uiPriority w:val="99"/>
    <w:semiHidden/>
    <w:unhideWhenUsed/>
    <w:rsid w:val="00E2334D"/>
  </w:style>
  <w:style w:type="paragraph" w:customStyle="1" w:styleId="Style1">
    <w:name w:val="Style1"/>
    <w:basedOn w:val="Heading3"/>
    <w:link w:val="Style1Char"/>
    <w:rsid w:val="00C90178"/>
    <w:rPr>
      <w:color w:val="0067A1" w:themeColor="accent4"/>
    </w:rPr>
  </w:style>
  <w:style w:type="character" w:customStyle="1" w:styleId="Style1Char">
    <w:name w:val="Style1 Char"/>
    <w:basedOn w:val="Heading3Char"/>
    <w:link w:val="Style1"/>
    <w:rsid w:val="00C90178"/>
    <w:rPr>
      <w:rFonts w:ascii="Arial" w:eastAsiaTheme="majorEastAsia" w:hAnsi="Arial" w:cstheme="majorBidi"/>
      <w:color w:val="0067A1" w:themeColor="accent4"/>
      <w:sz w:val="28"/>
      <w:szCs w:val="28"/>
    </w:rPr>
  </w:style>
  <w:style w:type="character" w:styleId="Strong">
    <w:name w:val="Strong"/>
    <w:basedOn w:val="DefaultParagraphFont"/>
    <w:uiPriority w:val="22"/>
    <w:qFormat/>
    <w:rsid w:val="00E354B6"/>
    <w:rPr>
      <w:b/>
      <w:bCs/>
    </w:rPr>
  </w:style>
  <w:style w:type="character" w:styleId="SubtleReference">
    <w:name w:val="Subtle Reference"/>
    <w:basedOn w:val="DefaultParagraphFont"/>
    <w:uiPriority w:val="31"/>
    <w:rsid w:val="00E354B6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B364E3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5A7207"/>
    <w:rPr>
      <w:b/>
      <w:bCs/>
      <w:i/>
      <w:iC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95735"/>
    <w:rPr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95735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EB6D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6DD2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DD2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unisyd.sharepoint.com/sites/SydneyHealthPartners/Shared%20Documents/Communications/Brand/05_Stationery/Letterhead/Digital/SHP_Word%20Template.dotx?OR=81dd2b71-fb82-4b33-ac71-fed46bf0f87a&amp;CID=7a7deca1-00d1-6000-618d-d4d8245a28c9&amp;CT=1768279510623" TargetMode="External"/></Relationships>
</file>

<file path=word/theme/theme1.xml><?xml version="1.0" encoding="utf-8"?>
<a:theme xmlns:a="http://schemas.openxmlformats.org/drawingml/2006/main" name="Office Theme">
  <a:themeElements>
    <a:clrScheme name="Sydney Health Partners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F3261"/>
      </a:accent1>
      <a:accent2>
        <a:srgbClr val="EF7D00"/>
      </a:accent2>
      <a:accent3>
        <a:srgbClr val="009BCA"/>
      </a:accent3>
      <a:accent4>
        <a:srgbClr val="0067A1"/>
      </a:accent4>
      <a:accent5>
        <a:srgbClr val="7B0848"/>
      </a:accent5>
      <a:accent6>
        <a:srgbClr val="0F657D"/>
      </a:accent6>
      <a:hlink>
        <a:srgbClr val="0F657D"/>
      </a:hlink>
      <a:folHlink>
        <a:srgbClr val="7B0848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4DF66A5EB8DD40B245A407FCCFEDD2" ma:contentTypeVersion="17" ma:contentTypeDescription="Create a new document." ma:contentTypeScope="" ma:versionID="9554882188b81622202f34b250d3bb29">
  <xsd:schema xmlns:xsd="http://www.w3.org/2001/XMLSchema" xmlns:xs="http://www.w3.org/2001/XMLSchema" xmlns:p="http://schemas.microsoft.com/office/2006/metadata/properties" xmlns:ns2="7da923e7-5be5-4d1f-bf44-48f8ac18ed0d" xmlns:ns3="23ab8ba6-d75d-4ec2-ba89-e02f7a4c3bb2" targetNamespace="http://schemas.microsoft.com/office/2006/metadata/properties" ma:root="true" ma:fieldsID="d890c1da66344887135b7db2979d0922" ns2:_="" ns3:_="">
    <xsd:import namespace="7da923e7-5be5-4d1f-bf44-48f8ac18ed0d"/>
    <xsd:import namespace="23ab8ba6-d75d-4ec2-ba89-e02f7a4c3b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Received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923e7-5be5-4d1f-bf44-48f8ac18e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Received" ma:index="22" nillable="true" ma:displayName="Received" ma:default="0" ma:format="Dropdown" ma:internalName="Received">
      <xsd:simpleType>
        <xsd:restriction base="dms:Boolea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b8ba6-d75d-4ec2-ba89-e02f7a4c3bb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a34e0e-8f71-401a-a54c-fa132d60e605}" ma:internalName="TaxCatchAll" ma:showField="CatchAllData" ma:web="23ab8ba6-d75d-4ec2-ba89-e02f7a4c3b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a923e7-5be5-4d1f-bf44-48f8ac18ed0d">
      <Terms xmlns="http://schemas.microsoft.com/office/infopath/2007/PartnerControls"/>
    </lcf76f155ced4ddcb4097134ff3c332f>
    <Received xmlns="7da923e7-5be5-4d1f-bf44-48f8ac18ed0d">false</Received>
    <TaxCatchAll xmlns="23ab8ba6-d75d-4ec2-ba89-e02f7a4c3bb2" xsi:nil="true"/>
  </documentManagement>
</p:properties>
</file>

<file path=customXml/itemProps1.xml><?xml version="1.0" encoding="utf-8"?>
<ds:datastoreItem xmlns:ds="http://schemas.openxmlformats.org/officeDocument/2006/customXml" ds:itemID="{D997B8CE-3135-42EF-BEF2-2CE0423D39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E96B01-1B7D-4E89-8F1D-95B2E88AD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923e7-5be5-4d1f-bf44-48f8ac18ed0d"/>
    <ds:schemaRef ds:uri="23ab8ba6-d75d-4ec2-ba89-e02f7a4c3b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63CDA1-7544-4261-8438-7E4ADA3C7836}">
  <ds:schemaRefs>
    <ds:schemaRef ds:uri="http://schemas.microsoft.com/office/2006/metadata/properties"/>
    <ds:schemaRef ds:uri="http://schemas.microsoft.com/office/infopath/2007/PartnerControls"/>
    <ds:schemaRef ds:uri="7da923e7-5be5-4d1f-bf44-48f8ac18ed0d"/>
    <ds:schemaRef ds:uri="23ab8ba6-d75d-4ec2-ba89-e02f7a4c3bb2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SHP_Word%20Template.dotx?OR=81dd2b71-fb82-4b33-ac71-fed46bf0f87a&amp;CID=7a7deca1-00d1-6000-618d-d4d8245a28c9&amp;CT=1768279510623</Template>
  <TotalTime>3</TotalTime>
  <Pages>4</Pages>
  <Words>591</Words>
  <Characters>3949</Characters>
  <Application>Microsoft Office Word</Application>
  <DocSecurity>0</DocSecurity>
  <Lines>303</Lines>
  <Paragraphs>137</Paragraphs>
  <ScaleCrop>false</ScaleCrop>
  <Manager/>
  <Company/>
  <LinksUpToDate>false</LinksUpToDate>
  <CharactersWithSpaces>4403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Alison Rego</dc:creator>
  <cp:keywords/>
  <dc:description/>
  <cp:lastModifiedBy>Samantha McArthur</cp:lastModifiedBy>
  <cp:revision>3</cp:revision>
  <cp:lastPrinted>2025-10-21T00:24:00Z</cp:lastPrinted>
  <dcterms:created xsi:type="dcterms:W3CDTF">2026-02-02T21:37:00Z</dcterms:created>
  <dcterms:modified xsi:type="dcterms:W3CDTF">2026-02-02T21:40:00Z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0x0101007E4DF66A5EB8DD40B245A407FCCFEDD2</vt:lpwstr>
  </property>
  <property fmtid="{D5CDD505-2E9C-101B-9397-08002B2CF9AE}" pid="3" name="MediaServiceImageTags">
    <vt:lpwstr/>
  </property>
</Properties>
</file>